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E48496" w14:textId="77777777" w:rsidR="009F6B23" w:rsidRPr="00093AC4" w:rsidRDefault="002E17B3" w:rsidP="00093AC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Vermieterbescheinigung</w:t>
      </w:r>
    </w:p>
    <w:p w14:paraId="15BF7225" w14:textId="77777777" w:rsidR="00093AC4" w:rsidRDefault="00093AC4" w:rsidP="00093AC4">
      <w:pPr>
        <w:spacing w:after="0"/>
        <w:jc w:val="center"/>
        <w:rPr>
          <w:rFonts w:ascii="Arial" w:hAnsi="Arial" w:cs="Arial"/>
          <w:b/>
          <w:bCs/>
        </w:rPr>
      </w:pPr>
      <w:r w:rsidRPr="00EB3C83">
        <w:rPr>
          <w:rFonts w:ascii="Arial" w:hAnsi="Arial" w:cs="Arial"/>
          <w:b/>
          <w:bCs/>
          <w:sz w:val="18"/>
          <w:szCs w:val="18"/>
        </w:rPr>
        <w:t>(bitte vom Vermieter in Druckbuchstaben ausfüllen lassen)</w:t>
      </w:r>
    </w:p>
    <w:p w14:paraId="6C8AAE76" w14:textId="77777777" w:rsidR="00113E9F" w:rsidRDefault="00113E9F" w:rsidP="00093AC4">
      <w:pPr>
        <w:spacing w:after="0"/>
        <w:jc w:val="center"/>
        <w:rPr>
          <w:rFonts w:ascii="Arial" w:hAnsi="Arial" w:cs="Arial"/>
          <w:b/>
          <w:bCs/>
        </w:rPr>
      </w:pPr>
    </w:p>
    <w:tbl>
      <w:tblPr>
        <w:tblStyle w:val="Tabellenraster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0420"/>
      </w:tblGrid>
      <w:tr w:rsidR="00EB70EB" w14:paraId="16160176" w14:textId="77777777" w:rsidTr="00971439">
        <w:tc>
          <w:tcPr>
            <w:tcW w:w="10456" w:type="dxa"/>
          </w:tcPr>
          <w:p w14:paraId="1F53C77A" w14:textId="77777777" w:rsidR="00EB70EB" w:rsidRPr="00EB70EB" w:rsidRDefault="00EB70EB" w:rsidP="0091291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0" w:name="_Hlk237257160"/>
            <w:r w:rsidRPr="00EB70EB">
              <w:rPr>
                <w:rFonts w:ascii="Arial" w:hAnsi="Arial" w:cs="Arial"/>
                <w:b/>
                <w:bCs/>
                <w:sz w:val="20"/>
                <w:szCs w:val="20"/>
              </w:rPr>
              <w:t>Hinweis für den Vermieter:</w:t>
            </w:r>
          </w:p>
          <w:p w14:paraId="6C18484B" w14:textId="77777777" w:rsidR="002E17B3" w:rsidRDefault="002E17B3" w:rsidP="00EB70E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Bei Beziehern von Grundsicherungsgeld werden bei der Feststellung der Ansprüche auch Kosten der Unterkunft und Heizung berücksichtigt. </w:t>
            </w:r>
            <w:r w:rsidR="00A42B85">
              <w:rPr>
                <w:rFonts w:ascii="Arial" w:hAnsi="Arial" w:cs="Arial"/>
                <w:sz w:val="18"/>
                <w:szCs w:val="18"/>
              </w:rPr>
              <w:t xml:space="preserve">Zur korrekten Prüfung dieser Ansprüche, ist eine Datenerhebung bei den Vermietern unerlässlich. Diese Datenerhebung erfolgt </w:t>
            </w:r>
            <w:r w:rsidR="00971439">
              <w:rPr>
                <w:rFonts w:ascii="Arial" w:hAnsi="Arial" w:cs="Arial"/>
                <w:sz w:val="18"/>
                <w:szCs w:val="18"/>
              </w:rPr>
              <w:t xml:space="preserve">zum Beispiel </w:t>
            </w:r>
            <w:r w:rsidR="00A42B85">
              <w:rPr>
                <w:rFonts w:ascii="Arial" w:hAnsi="Arial" w:cs="Arial"/>
                <w:sz w:val="18"/>
                <w:szCs w:val="18"/>
              </w:rPr>
              <w:t xml:space="preserve">im Rahmen einer neuen Antragstellung </w:t>
            </w:r>
            <w:r w:rsidR="00971439">
              <w:rPr>
                <w:rFonts w:ascii="Arial" w:hAnsi="Arial" w:cs="Arial"/>
                <w:sz w:val="18"/>
                <w:szCs w:val="18"/>
              </w:rPr>
              <w:t>aber</w:t>
            </w:r>
            <w:r w:rsidR="00A42B85">
              <w:rPr>
                <w:rFonts w:ascii="Arial" w:hAnsi="Arial" w:cs="Arial"/>
                <w:sz w:val="18"/>
                <w:szCs w:val="18"/>
              </w:rPr>
              <w:t xml:space="preserve"> auch zur Klärung von Unstimmigkeiten </w:t>
            </w:r>
            <w:r w:rsidR="00971439">
              <w:rPr>
                <w:rFonts w:ascii="Arial" w:hAnsi="Arial" w:cs="Arial"/>
                <w:sz w:val="18"/>
                <w:szCs w:val="18"/>
              </w:rPr>
              <w:t>oder</w:t>
            </w:r>
            <w:r w:rsidR="00A42B85">
              <w:rPr>
                <w:rFonts w:ascii="Arial" w:hAnsi="Arial" w:cs="Arial"/>
                <w:sz w:val="18"/>
                <w:szCs w:val="18"/>
              </w:rPr>
              <w:t xml:space="preserve"> Kontrolle der Bestandsdaten.</w:t>
            </w:r>
          </w:p>
          <w:p w14:paraId="7A9A4F31" w14:textId="77777777" w:rsidR="00EB3C83" w:rsidRDefault="00EB70EB" w:rsidP="00EB70E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B70EB">
              <w:rPr>
                <w:rFonts w:ascii="Arial" w:hAnsi="Arial" w:cs="Arial"/>
                <w:sz w:val="18"/>
                <w:szCs w:val="18"/>
              </w:rPr>
              <w:t>Bitte füllen Sie daher diese</w:t>
            </w:r>
            <w:r w:rsidR="002E17B3">
              <w:rPr>
                <w:rFonts w:ascii="Arial" w:hAnsi="Arial" w:cs="Arial"/>
                <w:sz w:val="18"/>
                <w:szCs w:val="18"/>
              </w:rPr>
              <w:t xml:space="preserve"> Bescheinigung</w:t>
            </w:r>
            <w:r w:rsidRPr="00EB70EB">
              <w:rPr>
                <w:rFonts w:ascii="Arial" w:hAnsi="Arial" w:cs="Arial"/>
                <w:sz w:val="18"/>
                <w:szCs w:val="18"/>
              </w:rPr>
              <w:t xml:space="preserve"> korrekt und vollständig </w:t>
            </w:r>
            <w:r w:rsidR="00EB3C83">
              <w:rPr>
                <w:rFonts w:ascii="Arial" w:hAnsi="Arial" w:cs="Arial"/>
                <w:sz w:val="18"/>
                <w:szCs w:val="18"/>
              </w:rPr>
              <w:t>aus</w:t>
            </w:r>
            <w:r w:rsidR="002C462B">
              <w:rPr>
                <w:rFonts w:ascii="Arial" w:hAnsi="Arial" w:cs="Arial"/>
                <w:sz w:val="18"/>
                <w:szCs w:val="18"/>
              </w:rPr>
              <w:t>, auch wenn Sie die Angaben in der Vergangenheit bereits gemacht haben.</w:t>
            </w:r>
          </w:p>
          <w:p w14:paraId="0CDD0503" w14:textId="77777777" w:rsidR="00EB70EB" w:rsidRDefault="00EB70EB" w:rsidP="00EB70EB">
            <w:pPr>
              <w:jc w:val="both"/>
              <w:rPr>
                <w:rFonts w:ascii="Arial" w:hAnsi="Arial" w:cs="Arial"/>
              </w:rPr>
            </w:pPr>
            <w:r w:rsidRPr="00EB70EB">
              <w:rPr>
                <w:rFonts w:ascii="Arial" w:hAnsi="Arial" w:cs="Arial"/>
                <w:sz w:val="18"/>
                <w:szCs w:val="18"/>
              </w:rPr>
              <w:t>Vielen Dank für Ihr Verständnis.</w:t>
            </w:r>
          </w:p>
        </w:tc>
      </w:tr>
      <w:bookmarkEnd w:id="0"/>
    </w:tbl>
    <w:p w14:paraId="6542B646" w14:textId="77777777" w:rsidR="006054CE" w:rsidRDefault="006054CE" w:rsidP="0091291F">
      <w:pPr>
        <w:spacing w:after="0"/>
        <w:rPr>
          <w:rFonts w:ascii="Arial" w:hAnsi="Arial" w:cs="Arial"/>
          <w:b/>
          <w:bCs/>
        </w:rPr>
      </w:pPr>
    </w:p>
    <w:tbl>
      <w:tblPr>
        <w:tblStyle w:val="Tabellenraster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9"/>
        <w:gridCol w:w="2127"/>
        <w:gridCol w:w="2409"/>
        <w:gridCol w:w="2018"/>
        <w:gridCol w:w="2737"/>
      </w:tblGrid>
      <w:tr w:rsidR="00014363" w14:paraId="79E0B432" w14:textId="77777777" w:rsidTr="00413BD6">
        <w:tc>
          <w:tcPr>
            <w:tcW w:w="10456" w:type="dxa"/>
            <w:gridSpan w:val="5"/>
          </w:tcPr>
          <w:p w14:paraId="4B57944A" w14:textId="77777777" w:rsidR="00014363" w:rsidRDefault="00014363" w:rsidP="0091291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Vertragsdaten</w:t>
            </w:r>
          </w:p>
        </w:tc>
      </w:tr>
      <w:tr w:rsidR="00014363" w14:paraId="5BC921F7" w14:textId="77777777" w:rsidTr="00413BD6">
        <w:trPr>
          <w:trHeight w:val="901"/>
        </w:trPr>
        <w:tc>
          <w:tcPr>
            <w:tcW w:w="10456" w:type="dxa"/>
            <w:gridSpan w:val="5"/>
          </w:tcPr>
          <w:p w14:paraId="3C6DCFC9" w14:textId="77777777" w:rsidR="00014363" w:rsidRPr="00014363" w:rsidRDefault="00014363" w:rsidP="0097143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Hinweis: Bei den Vertragsdaten sind der Vertragsabschluss und der Mietbeginn des aktuellen Mietvertrags einzutragen. Sofern seit Mietbeginn ein Eigentümerwechsel stattgefunden hat, </w:t>
            </w:r>
            <w:r w:rsidR="00413BD6">
              <w:rPr>
                <w:rFonts w:ascii="Arial" w:hAnsi="Arial" w:cs="Arial"/>
                <w:sz w:val="18"/>
                <w:szCs w:val="18"/>
              </w:rPr>
              <w:t>müssen</w:t>
            </w:r>
            <w:r>
              <w:rPr>
                <w:rFonts w:ascii="Arial" w:hAnsi="Arial" w:cs="Arial"/>
                <w:sz w:val="18"/>
                <w:szCs w:val="18"/>
              </w:rPr>
              <w:t xml:space="preserve"> die </w:t>
            </w:r>
            <w:r w:rsidR="00413BD6">
              <w:rPr>
                <w:rFonts w:ascii="Arial" w:hAnsi="Arial" w:cs="Arial"/>
                <w:sz w:val="18"/>
                <w:szCs w:val="18"/>
              </w:rPr>
              <w:t>„alten“ Daten eingetragen werden, auch wenn Sie zu diesem Zeitpunkt noch nicht der Eigentümer waren.</w:t>
            </w:r>
          </w:p>
        </w:tc>
      </w:tr>
      <w:tr w:rsidR="00413BD6" w14:paraId="14FECF0B" w14:textId="77777777" w:rsidTr="00413BD6">
        <w:trPr>
          <w:trHeight w:val="417"/>
        </w:trPr>
        <w:tc>
          <w:tcPr>
            <w:tcW w:w="10456" w:type="dxa"/>
            <w:gridSpan w:val="5"/>
          </w:tcPr>
          <w:p w14:paraId="4E28F9AA" w14:textId="77777777" w:rsidR="00413BD6" w:rsidRPr="00413BD6" w:rsidRDefault="00413BD6" w:rsidP="0091291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413BD6">
              <w:rPr>
                <w:rFonts w:ascii="Arial" w:hAnsi="Arial" w:cs="Arial"/>
                <w:sz w:val="18"/>
                <w:szCs w:val="18"/>
              </w:rPr>
              <w:t>em Mieter bzw. den Mietern</w:t>
            </w:r>
          </w:p>
        </w:tc>
      </w:tr>
      <w:tr w:rsidR="00413BD6" w14:paraId="1EC7949A" w14:textId="77777777" w:rsidTr="00413BD6">
        <w:trPr>
          <w:trHeight w:val="140"/>
        </w:trPr>
        <w:tc>
          <w:tcPr>
            <w:tcW w:w="10456" w:type="dxa"/>
            <w:gridSpan w:val="5"/>
          </w:tcPr>
          <w:p w14:paraId="0E599C23" w14:textId="77777777" w:rsidR="00413BD6" w:rsidRPr="00413BD6" w:rsidRDefault="00413BD6" w:rsidP="0091291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_____________________________________________________________________________________________________</w:t>
            </w:r>
          </w:p>
        </w:tc>
      </w:tr>
      <w:tr w:rsidR="00413BD6" w14:paraId="38B3FC58" w14:textId="77777777" w:rsidTr="00413BD6">
        <w:trPr>
          <w:trHeight w:val="636"/>
        </w:trPr>
        <w:tc>
          <w:tcPr>
            <w:tcW w:w="10456" w:type="dxa"/>
            <w:gridSpan w:val="5"/>
          </w:tcPr>
          <w:p w14:paraId="699CA006" w14:textId="77777777" w:rsidR="00413BD6" w:rsidRPr="00413BD6" w:rsidRDefault="00413BD6" w:rsidP="0091291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Name(n) und Vorname(n)</w:t>
            </w:r>
          </w:p>
        </w:tc>
      </w:tr>
      <w:tr w:rsidR="00413BD6" w14:paraId="79F10351" w14:textId="77777777" w:rsidTr="00413BD6">
        <w:tc>
          <w:tcPr>
            <w:tcW w:w="1129" w:type="dxa"/>
          </w:tcPr>
          <w:p w14:paraId="6BE4809A" w14:textId="77777777" w:rsidR="00413BD6" w:rsidRDefault="00413BD6" w:rsidP="0091291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wurde am</w:t>
            </w:r>
          </w:p>
        </w:tc>
        <w:tc>
          <w:tcPr>
            <w:tcW w:w="2127" w:type="dxa"/>
          </w:tcPr>
          <w:p w14:paraId="38267C79" w14:textId="77777777" w:rsidR="00413BD6" w:rsidRPr="00413BD6" w:rsidRDefault="00413BD6" w:rsidP="0091291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__________________</w:t>
            </w:r>
          </w:p>
        </w:tc>
        <w:tc>
          <w:tcPr>
            <w:tcW w:w="2409" w:type="dxa"/>
          </w:tcPr>
          <w:p w14:paraId="3781F06B" w14:textId="77777777" w:rsidR="00413BD6" w:rsidRDefault="00413BD6" w:rsidP="0091291F">
            <w:pPr>
              <w:rPr>
                <w:rFonts w:ascii="Arial" w:hAnsi="Arial" w:cs="Arial"/>
                <w:sz w:val="18"/>
                <w:szCs w:val="18"/>
              </w:rPr>
            </w:pPr>
            <w:r w:rsidRPr="00A42B85">
              <w:rPr>
                <w:rFonts w:ascii="Arial" w:hAnsi="Arial" w:cs="Arial"/>
                <w:sz w:val="18"/>
                <w:szCs w:val="18"/>
              </w:rPr>
              <w:t>die folgende Wohnung</w:t>
            </w:r>
            <w:r>
              <w:rPr>
                <w:rFonts w:ascii="Arial" w:hAnsi="Arial" w:cs="Arial"/>
                <w:sz w:val="18"/>
                <w:szCs w:val="18"/>
              </w:rPr>
              <w:t xml:space="preserve"> zum</w:t>
            </w:r>
          </w:p>
        </w:tc>
        <w:tc>
          <w:tcPr>
            <w:tcW w:w="2018" w:type="dxa"/>
          </w:tcPr>
          <w:p w14:paraId="0EF11722" w14:textId="77777777" w:rsidR="00413BD6" w:rsidRDefault="00413BD6" w:rsidP="0091291F">
            <w:pPr>
              <w:rPr>
                <w:rFonts w:ascii="Arial" w:hAnsi="Arial" w:cs="Arial"/>
                <w:sz w:val="18"/>
                <w:szCs w:val="18"/>
              </w:rPr>
            </w:pPr>
            <w:r w:rsidRPr="00413BD6">
              <w:rPr>
                <w:rFonts w:ascii="Arial" w:hAnsi="Arial" w:cs="Arial"/>
                <w:sz w:val="18"/>
                <w:szCs w:val="18"/>
              </w:rPr>
              <w:t>__________________</w:t>
            </w:r>
          </w:p>
        </w:tc>
        <w:tc>
          <w:tcPr>
            <w:tcW w:w="2773" w:type="dxa"/>
          </w:tcPr>
          <w:p w14:paraId="52113A28" w14:textId="77777777" w:rsidR="00413BD6" w:rsidRDefault="00413BD6" w:rsidP="0091291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vermietet:</w:t>
            </w:r>
          </w:p>
        </w:tc>
      </w:tr>
      <w:tr w:rsidR="00413BD6" w14:paraId="6AC0E653" w14:textId="77777777" w:rsidTr="00413BD6">
        <w:trPr>
          <w:trHeight w:val="622"/>
        </w:trPr>
        <w:tc>
          <w:tcPr>
            <w:tcW w:w="1129" w:type="dxa"/>
          </w:tcPr>
          <w:p w14:paraId="2E19451F" w14:textId="77777777" w:rsidR="00413BD6" w:rsidRDefault="00413BD6" w:rsidP="0091291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7" w:type="dxa"/>
          </w:tcPr>
          <w:p w14:paraId="1A7D7222" w14:textId="77777777" w:rsidR="00413BD6" w:rsidRPr="00413BD6" w:rsidRDefault="00413BD6" w:rsidP="0091291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(Vertragsabschluss)</w:t>
            </w:r>
          </w:p>
        </w:tc>
        <w:tc>
          <w:tcPr>
            <w:tcW w:w="2409" w:type="dxa"/>
          </w:tcPr>
          <w:p w14:paraId="59903AD9" w14:textId="77777777" w:rsidR="00413BD6" w:rsidRPr="00A42B85" w:rsidRDefault="00413BD6" w:rsidP="0091291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8" w:type="dxa"/>
          </w:tcPr>
          <w:p w14:paraId="0D2E6F07" w14:textId="77777777" w:rsidR="00413BD6" w:rsidRPr="00413BD6" w:rsidRDefault="00413BD6" w:rsidP="0091291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(Mietbeginn)</w:t>
            </w:r>
          </w:p>
        </w:tc>
        <w:tc>
          <w:tcPr>
            <w:tcW w:w="2773" w:type="dxa"/>
          </w:tcPr>
          <w:p w14:paraId="49660B00" w14:textId="77777777" w:rsidR="00413BD6" w:rsidRDefault="00413BD6" w:rsidP="0091291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13BD6" w14:paraId="0C40FD01" w14:textId="77777777" w:rsidTr="00413BD6">
        <w:tc>
          <w:tcPr>
            <w:tcW w:w="10456" w:type="dxa"/>
            <w:gridSpan w:val="5"/>
          </w:tcPr>
          <w:p w14:paraId="0550EA81" w14:textId="77777777" w:rsidR="00413BD6" w:rsidRDefault="00413BD6" w:rsidP="0091291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_____________________________________________________________________________________________________</w:t>
            </w:r>
          </w:p>
        </w:tc>
      </w:tr>
      <w:tr w:rsidR="00413BD6" w14:paraId="367B45A5" w14:textId="77777777" w:rsidTr="00413BD6">
        <w:tc>
          <w:tcPr>
            <w:tcW w:w="10456" w:type="dxa"/>
            <w:gridSpan w:val="5"/>
          </w:tcPr>
          <w:p w14:paraId="7A92FB64" w14:textId="77777777" w:rsidR="00413BD6" w:rsidRDefault="00413BD6" w:rsidP="0091291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Anschrift </w:t>
            </w:r>
            <w:r w:rsidR="00FA48DB">
              <w:rPr>
                <w:rFonts w:ascii="Arial" w:hAnsi="Arial" w:cs="Arial"/>
                <w:sz w:val="18"/>
                <w:szCs w:val="18"/>
              </w:rPr>
              <w:t>der Wohnung</w:t>
            </w:r>
          </w:p>
          <w:p w14:paraId="2169D228" w14:textId="77777777" w:rsidR="00FA48DB" w:rsidRDefault="00FA48DB" w:rsidP="0091291F">
            <w:pPr>
              <w:rPr>
                <w:rFonts w:ascii="Arial" w:hAnsi="Arial" w:cs="Arial"/>
                <w:sz w:val="18"/>
                <w:szCs w:val="18"/>
              </w:rPr>
            </w:pPr>
          </w:p>
          <w:p w14:paraId="2446CE75" w14:textId="77777777" w:rsidR="00FA48DB" w:rsidRDefault="00FA48DB" w:rsidP="0091291F">
            <w:pPr>
              <w:rPr>
                <w:rFonts w:ascii="Arial" w:hAnsi="Arial" w:cs="Arial"/>
                <w:sz w:val="18"/>
                <w:szCs w:val="18"/>
              </w:rPr>
            </w:pPr>
            <w:r w:rsidRPr="00FA48DB">
              <w:rPr>
                <w:rFonts w:ascii="Arial" w:hAnsi="Arial" w:cs="Arial"/>
                <w:sz w:val="18"/>
                <w:szCs w:val="18"/>
              </w:rPr>
              <w:t>Die Wohnung soll insgesamt mit ____ erwachsenen Personen und ____ Kindern bewohnt werden.</w:t>
            </w:r>
          </w:p>
          <w:p w14:paraId="3436D44C" w14:textId="796DFCFF" w:rsidR="00FA48DB" w:rsidRPr="00413BD6" w:rsidRDefault="00FA48DB" w:rsidP="0091291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22BA335" w14:textId="77777777" w:rsidR="00014363" w:rsidRDefault="00014363" w:rsidP="0091291F">
      <w:pPr>
        <w:spacing w:after="0"/>
        <w:rPr>
          <w:rFonts w:ascii="Arial" w:hAnsi="Arial" w:cs="Arial"/>
          <w:b/>
          <w:bCs/>
        </w:rPr>
      </w:pPr>
    </w:p>
    <w:tbl>
      <w:tblPr>
        <w:tblStyle w:val="Tabellenraster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"/>
        <w:gridCol w:w="1682"/>
        <w:gridCol w:w="1085"/>
        <w:gridCol w:w="779"/>
        <w:gridCol w:w="283"/>
        <w:gridCol w:w="404"/>
        <w:gridCol w:w="371"/>
        <w:gridCol w:w="190"/>
        <w:gridCol w:w="1042"/>
        <w:gridCol w:w="860"/>
        <w:gridCol w:w="511"/>
        <w:gridCol w:w="2835"/>
      </w:tblGrid>
      <w:tr w:rsidR="00FA48DB" w14:paraId="3670E23A" w14:textId="77777777" w:rsidTr="0065367C">
        <w:trPr>
          <w:trHeight w:val="408"/>
        </w:trPr>
        <w:tc>
          <w:tcPr>
            <w:tcW w:w="4658" w:type="dxa"/>
            <w:gridSpan w:val="6"/>
          </w:tcPr>
          <w:p w14:paraId="47368915" w14:textId="77777777" w:rsidR="00FA48DB" w:rsidRPr="002612AE" w:rsidRDefault="00FA48DB" w:rsidP="0065367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612AE">
              <w:rPr>
                <w:rFonts w:ascii="Arial" w:hAnsi="Arial" w:cs="Arial"/>
                <w:b/>
                <w:bCs/>
              </w:rPr>
              <w:t>Wohnungskosten</w:t>
            </w:r>
            <w:r>
              <w:rPr>
                <w:rFonts w:ascii="Arial" w:hAnsi="Arial" w:cs="Arial"/>
                <w:b/>
                <w:bCs/>
              </w:rPr>
              <w:t xml:space="preserve"> und Details</w:t>
            </w:r>
          </w:p>
        </w:tc>
        <w:tc>
          <w:tcPr>
            <w:tcW w:w="5809" w:type="dxa"/>
            <w:gridSpan w:val="6"/>
          </w:tcPr>
          <w:p w14:paraId="1235D674" w14:textId="77777777" w:rsidR="00FA48DB" w:rsidRPr="00445D39" w:rsidRDefault="00FA48DB" w:rsidP="0065367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FA48DB" w14:paraId="16D9B1A6" w14:textId="77777777" w:rsidTr="0065367C">
        <w:trPr>
          <w:trHeight w:val="408"/>
        </w:trPr>
        <w:tc>
          <w:tcPr>
            <w:tcW w:w="4658" w:type="dxa"/>
            <w:gridSpan w:val="6"/>
            <w:tcBorders>
              <w:bottom w:val="nil"/>
            </w:tcBorders>
          </w:tcPr>
          <w:p w14:paraId="23A3ACDB" w14:textId="77777777" w:rsidR="00FA48DB" w:rsidRDefault="00FA48DB" w:rsidP="006536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Grundmiete (Nettokaltmiete)</w:t>
            </w:r>
          </w:p>
        </w:tc>
        <w:tc>
          <w:tcPr>
            <w:tcW w:w="5809" w:type="dxa"/>
            <w:gridSpan w:val="6"/>
            <w:tcBorders>
              <w:bottom w:val="nil"/>
            </w:tcBorders>
          </w:tcPr>
          <w:p w14:paraId="592B029B" w14:textId="77777777" w:rsidR="00FA48DB" w:rsidRDefault="00FA48DB" w:rsidP="0065367C">
            <w:pPr>
              <w:rPr>
                <w:rFonts w:ascii="Arial" w:hAnsi="Arial" w:cs="Arial"/>
                <w:sz w:val="18"/>
                <w:szCs w:val="18"/>
              </w:rPr>
            </w:pPr>
            <w:r w:rsidRPr="00445D39">
              <w:rPr>
                <w:rFonts w:ascii="Arial" w:hAnsi="Arial" w:cs="Arial"/>
                <w:b/>
                <w:bCs/>
                <w:sz w:val="18"/>
                <w:szCs w:val="18"/>
              </w:rPr>
              <w:t>___________</w:t>
            </w:r>
            <w:r>
              <w:rPr>
                <w:rFonts w:ascii="Arial" w:hAnsi="Arial" w:cs="Arial"/>
                <w:sz w:val="18"/>
                <w:szCs w:val="18"/>
              </w:rPr>
              <w:t xml:space="preserve"> Euro monatlich</w:t>
            </w:r>
          </w:p>
          <w:p w14:paraId="620FE539" w14:textId="77777777" w:rsidR="00FA48DB" w:rsidRDefault="00FA48DB" w:rsidP="0065367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A48DB" w14:paraId="203E355F" w14:textId="77777777" w:rsidTr="0065367C">
        <w:trPr>
          <w:trHeight w:val="414"/>
        </w:trPr>
        <w:tc>
          <w:tcPr>
            <w:tcW w:w="4658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3880DD09" w14:textId="77777777" w:rsidR="00FA48DB" w:rsidRDefault="00FA48DB" w:rsidP="006536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Nettokaltmiete pro m²</w:t>
            </w:r>
          </w:p>
        </w:tc>
        <w:tc>
          <w:tcPr>
            <w:tcW w:w="5809" w:type="dxa"/>
            <w:gridSpan w:val="6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42AC70CB" w14:textId="77777777" w:rsidR="00FA48DB" w:rsidRDefault="00FA48DB" w:rsidP="0065367C">
            <w:pPr>
              <w:rPr>
                <w:rFonts w:ascii="Arial" w:hAnsi="Arial" w:cs="Arial"/>
                <w:sz w:val="18"/>
                <w:szCs w:val="18"/>
              </w:rPr>
            </w:pPr>
            <w:r w:rsidRPr="00445D39">
              <w:rPr>
                <w:rFonts w:ascii="Arial" w:hAnsi="Arial" w:cs="Arial"/>
                <w:b/>
                <w:bCs/>
                <w:sz w:val="18"/>
                <w:szCs w:val="18"/>
              </w:rPr>
              <w:t>___________</w:t>
            </w:r>
            <w:r>
              <w:rPr>
                <w:rFonts w:ascii="Arial" w:hAnsi="Arial" w:cs="Arial"/>
                <w:sz w:val="18"/>
                <w:szCs w:val="18"/>
              </w:rPr>
              <w:t xml:space="preserve"> Euro </w:t>
            </w:r>
          </w:p>
          <w:p w14:paraId="6C70035F" w14:textId="77777777" w:rsidR="00FA48DB" w:rsidRDefault="00FA48DB" w:rsidP="0065367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53D92" w14:paraId="49CB92E8" w14:textId="77777777" w:rsidTr="00131D65">
        <w:trPr>
          <w:trHeight w:val="414"/>
        </w:trPr>
        <w:tc>
          <w:tcPr>
            <w:tcW w:w="4658" w:type="dxa"/>
            <w:gridSpan w:val="6"/>
            <w:tcBorders>
              <w:bottom w:val="nil"/>
            </w:tcBorders>
          </w:tcPr>
          <w:p w14:paraId="65D98176" w14:textId="60948A51" w:rsidR="00F53D92" w:rsidRDefault="00F53D92" w:rsidP="00F53D9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2F71">
              <w:rPr>
                <w:rFonts w:ascii="Arial" w:hAnsi="Arial" w:cs="Arial"/>
                <w:sz w:val="16"/>
                <w:szCs w:val="16"/>
              </w:rPr>
              <w:t>Ggf. in der Grundmiete enthaltene Möblierungspauschale</w:t>
            </w:r>
          </w:p>
        </w:tc>
        <w:tc>
          <w:tcPr>
            <w:tcW w:w="5809" w:type="dxa"/>
            <w:gridSpan w:val="6"/>
            <w:tcBorders>
              <w:bottom w:val="nil"/>
            </w:tcBorders>
          </w:tcPr>
          <w:p w14:paraId="3D8B3286" w14:textId="77777777" w:rsidR="00F53D92" w:rsidRDefault="00F53D92" w:rsidP="00F53D92">
            <w:pPr>
              <w:rPr>
                <w:rFonts w:ascii="Arial" w:hAnsi="Arial" w:cs="Arial"/>
                <w:sz w:val="18"/>
                <w:szCs w:val="18"/>
              </w:rPr>
            </w:pPr>
            <w:r w:rsidRPr="00445D39">
              <w:rPr>
                <w:rFonts w:ascii="Arial" w:hAnsi="Arial" w:cs="Arial"/>
                <w:b/>
                <w:bCs/>
                <w:sz w:val="18"/>
                <w:szCs w:val="18"/>
              </w:rPr>
              <w:t>___________</w:t>
            </w:r>
            <w:r>
              <w:rPr>
                <w:rFonts w:ascii="Arial" w:hAnsi="Arial" w:cs="Arial"/>
                <w:sz w:val="18"/>
                <w:szCs w:val="18"/>
              </w:rPr>
              <w:t xml:space="preserve"> Euro monatlich</w:t>
            </w:r>
          </w:p>
          <w:p w14:paraId="64486EB2" w14:textId="77777777" w:rsidR="00F53D92" w:rsidRPr="00445D39" w:rsidRDefault="00F53D92" w:rsidP="00F53D9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F53D92" w14:paraId="0B693011" w14:textId="77777777" w:rsidTr="0065367C">
        <w:tc>
          <w:tcPr>
            <w:tcW w:w="4658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0D9239AF" w14:textId="77777777" w:rsidR="00F53D92" w:rsidRDefault="00F53D92" w:rsidP="00F53D9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Neben-/Betriebskosten (ohne Heizkosten)</w:t>
            </w:r>
          </w:p>
        </w:tc>
        <w:tc>
          <w:tcPr>
            <w:tcW w:w="5809" w:type="dxa"/>
            <w:gridSpan w:val="6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3DBB9C95" w14:textId="77777777" w:rsidR="00F53D92" w:rsidRDefault="00F53D92" w:rsidP="00F53D92">
            <w:pPr>
              <w:rPr>
                <w:rFonts w:ascii="Arial" w:hAnsi="Arial" w:cs="Arial"/>
                <w:sz w:val="18"/>
                <w:szCs w:val="18"/>
              </w:rPr>
            </w:pPr>
            <w:r w:rsidRPr="00445D39">
              <w:rPr>
                <w:rFonts w:ascii="Arial" w:hAnsi="Arial" w:cs="Arial"/>
                <w:b/>
                <w:bCs/>
                <w:sz w:val="18"/>
                <w:szCs w:val="18"/>
              </w:rPr>
              <w:t>___________</w:t>
            </w:r>
            <w:r>
              <w:rPr>
                <w:rFonts w:ascii="Arial" w:hAnsi="Arial" w:cs="Arial"/>
                <w:sz w:val="18"/>
                <w:szCs w:val="18"/>
              </w:rPr>
              <w:t xml:space="preserve"> Euro monatlich</w:t>
            </w:r>
          </w:p>
          <w:p w14:paraId="6172C7D5" w14:textId="77777777" w:rsidR="00F53D92" w:rsidRPr="00445D39" w:rsidRDefault="00F53D92" w:rsidP="00F53D9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F53D92" w14:paraId="1AA6A03E" w14:textId="77777777" w:rsidTr="0065367C">
        <w:tc>
          <w:tcPr>
            <w:tcW w:w="4658" w:type="dxa"/>
            <w:gridSpan w:val="6"/>
            <w:tcBorders>
              <w:top w:val="nil"/>
            </w:tcBorders>
          </w:tcPr>
          <w:p w14:paraId="5D65AF0D" w14:textId="77777777" w:rsidR="00F53D92" w:rsidRDefault="00F53D92" w:rsidP="00F53D9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Heizkosten (sofern über den Vermieter abgerechnet)</w:t>
            </w:r>
          </w:p>
        </w:tc>
        <w:tc>
          <w:tcPr>
            <w:tcW w:w="5809" w:type="dxa"/>
            <w:gridSpan w:val="6"/>
            <w:tcBorders>
              <w:top w:val="nil"/>
            </w:tcBorders>
          </w:tcPr>
          <w:p w14:paraId="20F96C60" w14:textId="77777777" w:rsidR="00F53D92" w:rsidRDefault="00F53D92" w:rsidP="00F53D92">
            <w:pPr>
              <w:rPr>
                <w:rFonts w:ascii="Arial" w:hAnsi="Arial" w:cs="Arial"/>
                <w:sz w:val="18"/>
                <w:szCs w:val="18"/>
              </w:rPr>
            </w:pPr>
            <w:r w:rsidRPr="00445D39">
              <w:rPr>
                <w:rFonts w:ascii="Arial" w:hAnsi="Arial" w:cs="Arial"/>
                <w:b/>
                <w:bCs/>
                <w:sz w:val="18"/>
                <w:szCs w:val="18"/>
              </w:rPr>
              <w:t>___________</w:t>
            </w:r>
            <w:r w:rsidRPr="00445D39">
              <w:rPr>
                <w:rFonts w:ascii="Arial" w:hAnsi="Arial" w:cs="Arial"/>
                <w:sz w:val="18"/>
                <w:szCs w:val="18"/>
              </w:rPr>
              <w:t xml:space="preserve"> Euro monatlich</w:t>
            </w:r>
          </w:p>
          <w:p w14:paraId="1BBF72DF" w14:textId="77777777" w:rsidR="00F53D92" w:rsidRDefault="00F53D92" w:rsidP="00F53D9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53D92" w14:paraId="7E5AF611" w14:textId="77777777" w:rsidTr="0065367C">
        <w:trPr>
          <w:trHeight w:val="418"/>
        </w:trPr>
        <w:tc>
          <w:tcPr>
            <w:tcW w:w="425" w:type="dxa"/>
            <w:tcBorders>
              <w:bottom w:val="single" w:sz="2" w:space="0" w:color="auto"/>
            </w:tcBorders>
          </w:tcPr>
          <w:p w14:paraId="055E2C17" w14:textId="77777777" w:rsidR="00F53D92" w:rsidRPr="00445D39" w:rsidRDefault="00F53D92" w:rsidP="00F53D9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Kontrollkästchen12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1"/>
          </w:p>
        </w:tc>
        <w:tc>
          <w:tcPr>
            <w:tcW w:w="3829" w:type="dxa"/>
            <w:gridSpan w:val="4"/>
            <w:tcBorders>
              <w:bottom w:val="single" w:sz="2" w:space="0" w:color="auto"/>
            </w:tcBorders>
          </w:tcPr>
          <w:p w14:paraId="08CE1F5D" w14:textId="77777777" w:rsidR="00F53D92" w:rsidRPr="001C1620" w:rsidRDefault="00F53D92" w:rsidP="00F53D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Es handelt sich um einen Staffelmietvertrag</w:t>
            </w:r>
          </w:p>
        </w:tc>
        <w:tc>
          <w:tcPr>
            <w:tcW w:w="2867" w:type="dxa"/>
            <w:gridSpan w:val="5"/>
            <w:tcBorders>
              <w:bottom w:val="single" w:sz="2" w:space="0" w:color="auto"/>
            </w:tcBorders>
          </w:tcPr>
          <w:p w14:paraId="6695DE51" w14:textId="77777777" w:rsidR="00F53D92" w:rsidRPr="004709E1" w:rsidRDefault="00F53D92" w:rsidP="00F53D92">
            <w:pPr>
              <w:pStyle w:val="Listenabsatz"/>
              <w:numPr>
                <w:ilvl w:val="0"/>
                <w:numId w:val="1"/>
              </w:num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09E1">
              <w:rPr>
                <w:rFonts w:ascii="Arial" w:hAnsi="Arial" w:cs="Arial"/>
                <w:sz w:val="18"/>
                <w:szCs w:val="18"/>
              </w:rPr>
              <w:t>daraus höchste Grundmiete:</w:t>
            </w:r>
          </w:p>
        </w:tc>
        <w:tc>
          <w:tcPr>
            <w:tcW w:w="3346" w:type="dxa"/>
            <w:gridSpan w:val="2"/>
            <w:tcBorders>
              <w:bottom w:val="single" w:sz="2" w:space="0" w:color="auto"/>
            </w:tcBorders>
          </w:tcPr>
          <w:p w14:paraId="1E7EB7B9" w14:textId="77777777" w:rsidR="00F53D92" w:rsidRPr="004709E1" w:rsidRDefault="00F53D92" w:rsidP="00F53D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__________</w:t>
            </w:r>
            <w:r>
              <w:rPr>
                <w:rFonts w:ascii="Arial" w:hAnsi="Arial" w:cs="Arial"/>
                <w:sz w:val="18"/>
                <w:szCs w:val="18"/>
              </w:rPr>
              <w:t xml:space="preserve"> Euro monatlich</w:t>
            </w:r>
          </w:p>
        </w:tc>
      </w:tr>
      <w:tr w:rsidR="00F53D92" w14:paraId="23A1136F" w14:textId="77777777" w:rsidTr="0065367C">
        <w:trPr>
          <w:trHeight w:val="359"/>
        </w:trPr>
        <w:tc>
          <w:tcPr>
            <w:tcW w:w="10467" w:type="dxa"/>
            <w:gridSpan w:val="12"/>
            <w:tcBorders>
              <w:top w:val="single" w:sz="2" w:space="0" w:color="auto"/>
              <w:bottom w:val="nil"/>
            </w:tcBorders>
          </w:tcPr>
          <w:p w14:paraId="029EDD6B" w14:textId="77777777" w:rsidR="00F53D92" w:rsidRPr="0047376D" w:rsidRDefault="00F53D92" w:rsidP="00F53D92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47376D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Sonstige anfallende Kosten aus einem Mietvertrag</w:t>
            </w:r>
          </w:p>
        </w:tc>
      </w:tr>
      <w:tr w:rsidR="00F53D92" w14:paraId="4C1FA12A" w14:textId="77777777" w:rsidTr="0065367C">
        <w:trPr>
          <w:trHeight w:val="437"/>
        </w:trPr>
        <w:tc>
          <w:tcPr>
            <w:tcW w:w="425" w:type="dxa"/>
            <w:tcBorders>
              <w:top w:val="nil"/>
            </w:tcBorders>
          </w:tcPr>
          <w:p w14:paraId="757360B1" w14:textId="77777777" w:rsidR="00F53D92" w:rsidRDefault="00F53D92" w:rsidP="00F53D9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Kontrollkästchen13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2"/>
          </w:p>
        </w:tc>
        <w:tc>
          <w:tcPr>
            <w:tcW w:w="3546" w:type="dxa"/>
            <w:gridSpan w:val="3"/>
            <w:tcBorders>
              <w:top w:val="nil"/>
            </w:tcBorders>
          </w:tcPr>
          <w:p w14:paraId="66514F33" w14:textId="77777777" w:rsidR="00F53D92" w:rsidRDefault="00F53D92" w:rsidP="00F53D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Kaution</w:t>
            </w:r>
          </w:p>
        </w:tc>
        <w:tc>
          <w:tcPr>
            <w:tcW w:w="6496" w:type="dxa"/>
            <w:gridSpan w:val="8"/>
            <w:tcBorders>
              <w:top w:val="nil"/>
            </w:tcBorders>
          </w:tcPr>
          <w:p w14:paraId="58583CC1" w14:textId="77777777" w:rsidR="00F53D92" w:rsidRPr="004709E1" w:rsidRDefault="00F53D92" w:rsidP="00F53D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in Höhe von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__________</w:t>
            </w:r>
            <w:r>
              <w:rPr>
                <w:rFonts w:ascii="Arial" w:hAnsi="Arial" w:cs="Arial"/>
                <w:sz w:val="18"/>
                <w:szCs w:val="18"/>
              </w:rPr>
              <w:t xml:space="preserve"> Euro</w:t>
            </w:r>
          </w:p>
        </w:tc>
      </w:tr>
      <w:tr w:rsidR="00F53D92" w14:paraId="53DE6ACE" w14:textId="77777777" w:rsidTr="0065367C">
        <w:trPr>
          <w:trHeight w:val="405"/>
        </w:trPr>
        <w:tc>
          <w:tcPr>
            <w:tcW w:w="425" w:type="dxa"/>
            <w:tcBorders>
              <w:bottom w:val="single" w:sz="2" w:space="0" w:color="auto"/>
            </w:tcBorders>
          </w:tcPr>
          <w:p w14:paraId="7476950E" w14:textId="77777777" w:rsidR="00F53D92" w:rsidRDefault="00F53D92" w:rsidP="00F53D9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Kontrollkästchen14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3"/>
          </w:p>
        </w:tc>
        <w:tc>
          <w:tcPr>
            <w:tcW w:w="3546" w:type="dxa"/>
            <w:gridSpan w:val="3"/>
            <w:tcBorders>
              <w:bottom w:val="single" w:sz="2" w:space="0" w:color="auto"/>
            </w:tcBorders>
          </w:tcPr>
          <w:p w14:paraId="04414143" w14:textId="77777777" w:rsidR="00F53D92" w:rsidRDefault="00F53D92" w:rsidP="00F53D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Geschäfts- bzw. Genossenschaftsanteil</w:t>
            </w:r>
          </w:p>
        </w:tc>
        <w:tc>
          <w:tcPr>
            <w:tcW w:w="6496" w:type="dxa"/>
            <w:gridSpan w:val="8"/>
            <w:tcBorders>
              <w:bottom w:val="single" w:sz="2" w:space="0" w:color="auto"/>
            </w:tcBorders>
          </w:tcPr>
          <w:p w14:paraId="56714E87" w14:textId="77777777" w:rsidR="00F53D92" w:rsidRDefault="00F53D92" w:rsidP="00F53D92">
            <w:pPr>
              <w:rPr>
                <w:rFonts w:ascii="Arial" w:hAnsi="Arial" w:cs="Arial"/>
                <w:sz w:val="18"/>
                <w:szCs w:val="18"/>
              </w:rPr>
            </w:pPr>
            <w:r w:rsidRPr="004709E1">
              <w:rPr>
                <w:rFonts w:ascii="Arial" w:hAnsi="Arial" w:cs="Arial"/>
                <w:sz w:val="18"/>
                <w:szCs w:val="18"/>
              </w:rPr>
              <w:t xml:space="preserve">in Höhe von </w:t>
            </w:r>
            <w:r w:rsidRPr="00E94B03">
              <w:rPr>
                <w:rFonts w:ascii="Arial" w:hAnsi="Arial" w:cs="Arial"/>
                <w:b/>
                <w:bCs/>
                <w:sz w:val="18"/>
                <w:szCs w:val="18"/>
              </w:rPr>
              <w:t>__________</w:t>
            </w:r>
            <w:r w:rsidRPr="004709E1">
              <w:rPr>
                <w:rFonts w:ascii="Arial" w:hAnsi="Arial" w:cs="Arial"/>
                <w:sz w:val="18"/>
                <w:szCs w:val="18"/>
              </w:rPr>
              <w:t xml:space="preserve"> Euro</w:t>
            </w:r>
          </w:p>
        </w:tc>
      </w:tr>
      <w:tr w:rsidR="00F53D92" w14:paraId="17F89D54" w14:textId="77777777" w:rsidTr="0065367C">
        <w:trPr>
          <w:trHeight w:val="418"/>
        </w:trPr>
        <w:tc>
          <w:tcPr>
            <w:tcW w:w="10467" w:type="dxa"/>
            <w:gridSpan w:val="12"/>
            <w:tcBorders>
              <w:top w:val="single" w:sz="2" w:space="0" w:color="auto"/>
              <w:bottom w:val="nil"/>
            </w:tcBorders>
          </w:tcPr>
          <w:p w14:paraId="16B451E8" w14:textId="77777777" w:rsidR="00F53D92" w:rsidRDefault="00F53D92" w:rsidP="00F53D92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Details zur Wohnung</w:t>
            </w:r>
          </w:p>
          <w:p w14:paraId="1EB6E86E" w14:textId="77777777" w:rsidR="00F53D92" w:rsidRPr="00D0411A" w:rsidRDefault="00F53D92" w:rsidP="00F53D92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69FF91CF" w14:textId="77777777" w:rsidR="00F53D92" w:rsidRPr="00D0411A" w:rsidRDefault="00F53D92" w:rsidP="00F53D92">
            <w:pPr>
              <w:rPr>
                <w:rFonts w:ascii="Arial" w:hAnsi="Arial" w:cs="Arial"/>
                <w:sz w:val="18"/>
                <w:szCs w:val="18"/>
              </w:rPr>
            </w:pPr>
            <w:r w:rsidRPr="00D0411A">
              <w:rPr>
                <w:rFonts w:ascii="Arial" w:hAnsi="Arial" w:cs="Arial"/>
                <w:sz w:val="18"/>
                <w:szCs w:val="18"/>
              </w:rPr>
              <w:t xml:space="preserve">           </w:t>
            </w:r>
            <w:r w:rsidRPr="00B86061">
              <w:rPr>
                <w:rFonts w:ascii="Arial" w:hAnsi="Arial" w:cs="Arial"/>
                <w:sz w:val="18"/>
                <w:szCs w:val="18"/>
              </w:rPr>
              <w:t xml:space="preserve">Lage der Wohnung: ______ Etage   </w:t>
            </w:r>
            <w:r w:rsidRPr="00B86061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86061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sz w:val="18"/>
                <w:szCs w:val="18"/>
              </w:rPr>
            </w:r>
            <w:r w:rsidR="00617F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86061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86061">
              <w:rPr>
                <w:rFonts w:ascii="Arial" w:hAnsi="Arial" w:cs="Arial"/>
                <w:sz w:val="18"/>
                <w:szCs w:val="18"/>
              </w:rPr>
              <w:t xml:space="preserve"> links   </w:t>
            </w:r>
            <w:r w:rsidRPr="00B86061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86061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sz w:val="18"/>
                <w:szCs w:val="18"/>
              </w:rPr>
            </w:r>
            <w:r w:rsidR="00617F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86061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86061">
              <w:rPr>
                <w:rFonts w:ascii="Arial" w:hAnsi="Arial" w:cs="Arial"/>
                <w:sz w:val="18"/>
                <w:szCs w:val="18"/>
              </w:rPr>
              <w:t xml:space="preserve"> mitte   </w:t>
            </w:r>
            <w:r w:rsidRPr="00B86061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86061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sz w:val="18"/>
                <w:szCs w:val="18"/>
              </w:rPr>
            </w:r>
            <w:r w:rsidR="00617F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86061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86061">
              <w:rPr>
                <w:rFonts w:ascii="Arial" w:hAnsi="Arial" w:cs="Arial"/>
                <w:sz w:val="18"/>
                <w:szCs w:val="18"/>
              </w:rPr>
              <w:t xml:space="preserve"> rechts</w:t>
            </w:r>
            <w:r>
              <w:rPr>
                <w:rFonts w:ascii="Arial" w:hAnsi="Arial" w:cs="Arial"/>
                <w:sz w:val="18"/>
                <w:szCs w:val="18"/>
              </w:rPr>
              <w:t xml:space="preserve">    </w:t>
            </w:r>
          </w:p>
          <w:p w14:paraId="0C89A7D7" w14:textId="77777777" w:rsidR="00F53D92" w:rsidRPr="00167C37" w:rsidRDefault="00F53D92" w:rsidP="00F53D92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</w:tc>
      </w:tr>
      <w:tr w:rsidR="00F53D92" w14:paraId="3F4E4E87" w14:textId="77777777" w:rsidTr="0065367C">
        <w:trPr>
          <w:trHeight w:val="456"/>
        </w:trPr>
        <w:tc>
          <w:tcPr>
            <w:tcW w:w="2107" w:type="dxa"/>
            <w:gridSpan w:val="2"/>
            <w:tcBorders>
              <w:top w:val="nil"/>
            </w:tcBorders>
          </w:tcPr>
          <w:p w14:paraId="37B8582A" w14:textId="77777777" w:rsidR="00F53D92" w:rsidRDefault="00F53D92" w:rsidP="00F53D9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Wohnungsgröße:</w:t>
            </w:r>
          </w:p>
        </w:tc>
        <w:tc>
          <w:tcPr>
            <w:tcW w:w="1085" w:type="dxa"/>
            <w:tcBorders>
              <w:top w:val="nil"/>
            </w:tcBorders>
          </w:tcPr>
          <w:p w14:paraId="361B0306" w14:textId="77777777" w:rsidR="00F53D92" w:rsidRDefault="00F53D92" w:rsidP="00F53D9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1DD9">
              <w:rPr>
                <w:rFonts w:ascii="Arial" w:hAnsi="Arial" w:cs="Arial"/>
                <w:b/>
                <w:bCs/>
                <w:sz w:val="18"/>
                <w:szCs w:val="18"/>
              </w:rPr>
              <w:t>______</w:t>
            </w:r>
            <w:r>
              <w:rPr>
                <w:rFonts w:ascii="Arial" w:hAnsi="Arial" w:cs="Arial"/>
                <w:sz w:val="18"/>
                <w:szCs w:val="18"/>
              </w:rPr>
              <w:t xml:space="preserve"> m²</w:t>
            </w:r>
          </w:p>
        </w:tc>
        <w:tc>
          <w:tcPr>
            <w:tcW w:w="1837" w:type="dxa"/>
            <w:gridSpan w:val="4"/>
            <w:tcBorders>
              <w:top w:val="nil"/>
            </w:tcBorders>
          </w:tcPr>
          <w:p w14:paraId="454FC6C2" w14:textId="77777777" w:rsidR="00F53D92" w:rsidRDefault="00F53D92" w:rsidP="00F53D9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Wohnflächenanteil:</w:t>
            </w:r>
          </w:p>
        </w:tc>
        <w:tc>
          <w:tcPr>
            <w:tcW w:w="5438" w:type="dxa"/>
            <w:gridSpan w:val="5"/>
            <w:tcBorders>
              <w:top w:val="nil"/>
            </w:tcBorders>
          </w:tcPr>
          <w:p w14:paraId="2088E88E" w14:textId="77777777" w:rsidR="00F53D92" w:rsidRDefault="00F53D92" w:rsidP="00F53D9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1DD9">
              <w:rPr>
                <w:rFonts w:ascii="Arial" w:hAnsi="Arial" w:cs="Arial"/>
                <w:b/>
                <w:bCs/>
                <w:sz w:val="18"/>
                <w:szCs w:val="18"/>
              </w:rPr>
              <w:t>______</w:t>
            </w:r>
            <w:r w:rsidRPr="008B3520">
              <w:rPr>
                <w:rFonts w:ascii="Arial" w:hAnsi="Arial" w:cs="Arial"/>
                <w:sz w:val="18"/>
                <w:szCs w:val="18"/>
              </w:rPr>
              <w:t xml:space="preserve"> m²</w:t>
            </w:r>
          </w:p>
        </w:tc>
      </w:tr>
      <w:tr w:rsidR="00F53D92" w:rsidRPr="00071DD9" w14:paraId="266BF6F4" w14:textId="77777777" w:rsidTr="0065367C">
        <w:trPr>
          <w:trHeight w:val="456"/>
        </w:trPr>
        <w:tc>
          <w:tcPr>
            <w:tcW w:w="2107" w:type="dxa"/>
            <w:gridSpan w:val="2"/>
          </w:tcPr>
          <w:p w14:paraId="3A275AB3" w14:textId="77777777" w:rsidR="00F53D92" w:rsidRDefault="00F53D92" w:rsidP="00F53D9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Anzahl Zimmer:</w:t>
            </w:r>
          </w:p>
        </w:tc>
        <w:tc>
          <w:tcPr>
            <w:tcW w:w="1085" w:type="dxa"/>
          </w:tcPr>
          <w:p w14:paraId="12CF4DB6" w14:textId="77777777" w:rsidR="00F53D92" w:rsidRPr="00071DD9" w:rsidRDefault="00F53D92" w:rsidP="00F53D9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_____</w:t>
            </w:r>
          </w:p>
        </w:tc>
        <w:tc>
          <w:tcPr>
            <w:tcW w:w="1837" w:type="dxa"/>
            <w:gridSpan w:val="4"/>
          </w:tcPr>
          <w:p w14:paraId="35E4F9F0" w14:textId="77777777" w:rsidR="00F53D92" w:rsidRDefault="00F53D92" w:rsidP="00F53D9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Anzahl Küchen:</w:t>
            </w:r>
          </w:p>
        </w:tc>
        <w:tc>
          <w:tcPr>
            <w:tcW w:w="1232" w:type="dxa"/>
            <w:gridSpan w:val="2"/>
          </w:tcPr>
          <w:p w14:paraId="2C553638" w14:textId="77777777" w:rsidR="00F53D92" w:rsidRPr="00071DD9" w:rsidRDefault="00F53D92" w:rsidP="00F53D9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_____</w:t>
            </w:r>
          </w:p>
        </w:tc>
        <w:tc>
          <w:tcPr>
            <w:tcW w:w="1371" w:type="dxa"/>
            <w:gridSpan w:val="2"/>
          </w:tcPr>
          <w:p w14:paraId="5C0DC780" w14:textId="77777777" w:rsidR="00F53D92" w:rsidRPr="00E134CD" w:rsidRDefault="00F53D92" w:rsidP="00F53D92">
            <w:pPr>
              <w:rPr>
                <w:rFonts w:ascii="Arial" w:hAnsi="Arial" w:cs="Arial"/>
                <w:sz w:val="18"/>
                <w:szCs w:val="18"/>
              </w:rPr>
            </w:pPr>
            <w:r w:rsidRPr="00E134CD">
              <w:rPr>
                <w:rFonts w:ascii="Arial" w:hAnsi="Arial" w:cs="Arial"/>
                <w:sz w:val="18"/>
                <w:szCs w:val="18"/>
              </w:rPr>
              <w:t>Anzahl Bäder:</w:t>
            </w:r>
          </w:p>
        </w:tc>
        <w:tc>
          <w:tcPr>
            <w:tcW w:w="2835" w:type="dxa"/>
          </w:tcPr>
          <w:p w14:paraId="17AB6C71" w14:textId="77777777" w:rsidR="00F53D92" w:rsidRPr="00071DD9" w:rsidRDefault="00F53D92" w:rsidP="00F53D9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_____</w:t>
            </w:r>
          </w:p>
        </w:tc>
      </w:tr>
      <w:tr w:rsidR="00F53D92" w14:paraId="4C952E57" w14:textId="77777777" w:rsidTr="0065367C">
        <w:trPr>
          <w:trHeight w:val="456"/>
        </w:trPr>
        <w:tc>
          <w:tcPr>
            <w:tcW w:w="5219" w:type="dxa"/>
            <w:gridSpan w:val="8"/>
          </w:tcPr>
          <w:p w14:paraId="16EDC88F" w14:textId="77777777" w:rsidR="00F53D92" w:rsidRDefault="00F53D92" w:rsidP="00F53D9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E7A19">
              <w:rPr>
                <w:rFonts w:ascii="Arial" w:hAnsi="Arial" w:cs="Arial"/>
                <w:sz w:val="18"/>
                <w:szCs w:val="18"/>
              </w:rPr>
              <w:t>Jahr der erstmaligen Bezugsfertigkeit</w:t>
            </w:r>
            <w:r>
              <w:rPr>
                <w:rFonts w:ascii="Arial" w:hAnsi="Arial" w:cs="Arial"/>
                <w:sz w:val="18"/>
                <w:szCs w:val="18"/>
              </w:rPr>
              <w:t xml:space="preserve"> (Baujahr):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__________</w:t>
            </w:r>
          </w:p>
        </w:tc>
        <w:tc>
          <w:tcPr>
            <w:tcW w:w="5248" w:type="dxa"/>
            <w:gridSpan w:val="4"/>
          </w:tcPr>
          <w:p w14:paraId="3B33C83A" w14:textId="77777777" w:rsidR="00F53D92" w:rsidRDefault="00F53D92" w:rsidP="00F53D9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14:paraId="43BEC7B0" w14:textId="77777777" w:rsidR="00FA48DB" w:rsidRDefault="00FA48DB" w:rsidP="0091291F">
      <w:pPr>
        <w:spacing w:after="0"/>
        <w:rPr>
          <w:rFonts w:ascii="Arial" w:hAnsi="Arial" w:cs="Arial"/>
          <w:b/>
          <w:bCs/>
        </w:rPr>
      </w:pPr>
    </w:p>
    <w:p w14:paraId="43260B9B" w14:textId="77777777" w:rsidR="008D2836" w:rsidRDefault="008D2836" w:rsidP="009F6B23">
      <w:pPr>
        <w:spacing w:after="0"/>
        <w:rPr>
          <w:rFonts w:ascii="Arial" w:hAnsi="Arial" w:cs="Arial"/>
          <w:sz w:val="18"/>
          <w:szCs w:val="18"/>
        </w:rPr>
      </w:pPr>
    </w:p>
    <w:tbl>
      <w:tblPr>
        <w:tblStyle w:val="Tabellenraster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3"/>
        <w:gridCol w:w="1132"/>
        <w:gridCol w:w="425"/>
        <w:gridCol w:w="1984"/>
        <w:gridCol w:w="426"/>
        <w:gridCol w:w="1559"/>
        <w:gridCol w:w="425"/>
        <w:gridCol w:w="2104"/>
        <w:gridCol w:w="589"/>
        <w:gridCol w:w="473"/>
        <w:gridCol w:w="927"/>
      </w:tblGrid>
      <w:tr w:rsidR="00CA0A2D" w14:paraId="53AB06ED" w14:textId="77777777" w:rsidTr="003620FC">
        <w:trPr>
          <w:trHeight w:val="422"/>
        </w:trPr>
        <w:tc>
          <w:tcPr>
            <w:tcW w:w="10467" w:type="dxa"/>
            <w:gridSpan w:val="11"/>
          </w:tcPr>
          <w:p w14:paraId="259802AA" w14:textId="77777777" w:rsidR="00CA0A2D" w:rsidRPr="00672D20" w:rsidRDefault="00CA0A2D" w:rsidP="00C421F8">
            <w:pPr>
              <w:rPr>
                <w:rFonts w:ascii="Arial" w:hAnsi="Arial" w:cs="Arial"/>
                <w:sz w:val="18"/>
                <w:szCs w:val="18"/>
              </w:rPr>
            </w:pPr>
            <w:r w:rsidRPr="001C1620">
              <w:rPr>
                <w:rFonts w:ascii="Arial" w:hAnsi="Arial" w:cs="Arial"/>
                <w:b/>
                <w:bCs/>
              </w:rPr>
              <w:lastRenderedPageBreak/>
              <w:t>Heizung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CA0A2D">
              <w:rPr>
                <w:rFonts w:ascii="Arial" w:hAnsi="Arial" w:cs="Arial"/>
              </w:rPr>
              <w:t>(überwiegend in allen Aufenthaltsräumen)</w:t>
            </w:r>
          </w:p>
        </w:tc>
      </w:tr>
      <w:tr w:rsidR="00CA0A2D" w14:paraId="28FC85A4" w14:textId="77777777" w:rsidTr="003620FC">
        <w:trPr>
          <w:trHeight w:val="422"/>
        </w:trPr>
        <w:tc>
          <w:tcPr>
            <w:tcW w:w="1555" w:type="dxa"/>
            <w:gridSpan w:val="2"/>
          </w:tcPr>
          <w:p w14:paraId="6335A3C3" w14:textId="77777777" w:rsidR="00672D20" w:rsidRDefault="00672D20" w:rsidP="00C421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</w:p>
        </w:tc>
        <w:tc>
          <w:tcPr>
            <w:tcW w:w="425" w:type="dxa"/>
          </w:tcPr>
          <w:p w14:paraId="1BD85EBC" w14:textId="77777777" w:rsidR="00672D20" w:rsidRPr="00672D20" w:rsidRDefault="00672D20" w:rsidP="00C421F8">
            <w:pPr>
              <w:rPr>
                <w:rFonts w:ascii="Arial" w:hAnsi="Arial" w:cs="Arial"/>
                <w:sz w:val="18"/>
                <w:szCs w:val="18"/>
              </w:rPr>
            </w:pPr>
            <w:r w:rsidRPr="00672D2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Kontrollkästchen34"/>
            <w:r w:rsidRPr="00672D20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sz w:val="18"/>
                <w:szCs w:val="18"/>
              </w:rPr>
            </w:r>
            <w:r w:rsidR="00617F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72D2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"/>
          </w:p>
        </w:tc>
        <w:tc>
          <w:tcPr>
            <w:tcW w:w="1984" w:type="dxa"/>
          </w:tcPr>
          <w:p w14:paraId="56B7258B" w14:textId="77777777" w:rsidR="00672D20" w:rsidRPr="00672D20" w:rsidRDefault="00672D20" w:rsidP="00C421F8">
            <w:pPr>
              <w:rPr>
                <w:rFonts w:ascii="Arial" w:hAnsi="Arial" w:cs="Arial"/>
                <w:sz w:val="18"/>
                <w:szCs w:val="18"/>
              </w:rPr>
            </w:pPr>
            <w:r w:rsidRPr="00672D20">
              <w:rPr>
                <w:rFonts w:ascii="Arial" w:hAnsi="Arial" w:cs="Arial"/>
                <w:sz w:val="18"/>
                <w:szCs w:val="18"/>
              </w:rPr>
              <w:t xml:space="preserve">Zentralheizung                       </w:t>
            </w:r>
          </w:p>
        </w:tc>
        <w:tc>
          <w:tcPr>
            <w:tcW w:w="426" w:type="dxa"/>
          </w:tcPr>
          <w:p w14:paraId="4B2817C4" w14:textId="77777777" w:rsidR="00672D20" w:rsidRPr="00672D20" w:rsidRDefault="00672D20" w:rsidP="00C421F8">
            <w:pPr>
              <w:rPr>
                <w:rFonts w:ascii="Arial" w:hAnsi="Arial" w:cs="Arial"/>
                <w:sz w:val="18"/>
                <w:szCs w:val="18"/>
              </w:rPr>
            </w:pPr>
            <w:r w:rsidRPr="00672D2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Kontrollkästchen35"/>
            <w:r w:rsidRPr="00672D20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sz w:val="18"/>
                <w:szCs w:val="18"/>
              </w:rPr>
            </w:r>
            <w:r w:rsidR="00617F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72D2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"/>
            <w:r w:rsidRPr="00672D2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559" w:type="dxa"/>
          </w:tcPr>
          <w:p w14:paraId="5C24A4F9" w14:textId="77777777" w:rsidR="00672D20" w:rsidRPr="00672D20" w:rsidRDefault="00672D20" w:rsidP="00C421F8">
            <w:pPr>
              <w:rPr>
                <w:rFonts w:ascii="Arial" w:hAnsi="Arial" w:cs="Arial"/>
                <w:sz w:val="18"/>
                <w:szCs w:val="18"/>
              </w:rPr>
            </w:pPr>
            <w:r w:rsidRPr="00672D20">
              <w:rPr>
                <w:rFonts w:ascii="Arial" w:hAnsi="Arial" w:cs="Arial"/>
                <w:sz w:val="18"/>
                <w:szCs w:val="18"/>
              </w:rPr>
              <w:t>Etagenheizung</w:t>
            </w:r>
          </w:p>
        </w:tc>
        <w:tc>
          <w:tcPr>
            <w:tcW w:w="425" w:type="dxa"/>
          </w:tcPr>
          <w:p w14:paraId="04D9DE72" w14:textId="77777777" w:rsidR="00672D20" w:rsidRPr="00672D20" w:rsidRDefault="00672D20" w:rsidP="00C421F8">
            <w:pPr>
              <w:rPr>
                <w:rFonts w:ascii="Arial" w:hAnsi="Arial" w:cs="Arial"/>
                <w:sz w:val="18"/>
                <w:szCs w:val="18"/>
              </w:rPr>
            </w:pPr>
            <w:r w:rsidRPr="00672D2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Kontrollkästchen36"/>
            <w:r w:rsidRPr="00672D20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sz w:val="18"/>
                <w:szCs w:val="18"/>
              </w:rPr>
            </w:r>
            <w:r w:rsidR="00617F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72D2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"/>
            <w:r w:rsidRPr="00672D2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4093" w:type="dxa"/>
            <w:gridSpan w:val="4"/>
          </w:tcPr>
          <w:p w14:paraId="353763CD" w14:textId="77777777" w:rsidR="00672D20" w:rsidRPr="00C421F8" w:rsidRDefault="00672D20" w:rsidP="00C421F8">
            <w:pPr>
              <w:rPr>
                <w:rFonts w:ascii="Arial" w:hAnsi="Arial" w:cs="Arial"/>
                <w:sz w:val="18"/>
                <w:szCs w:val="18"/>
              </w:rPr>
            </w:pPr>
            <w:r w:rsidRPr="00672D20">
              <w:rPr>
                <w:rFonts w:ascii="Arial" w:hAnsi="Arial" w:cs="Arial"/>
                <w:sz w:val="18"/>
                <w:szCs w:val="18"/>
              </w:rPr>
              <w:t>Einzelöfen (Gas, Kohle, Öl)</w:t>
            </w:r>
          </w:p>
        </w:tc>
      </w:tr>
      <w:tr w:rsidR="00672D20" w14:paraId="3EF65FEE" w14:textId="77777777" w:rsidTr="00143A9C">
        <w:trPr>
          <w:trHeight w:val="422"/>
        </w:trPr>
        <w:tc>
          <w:tcPr>
            <w:tcW w:w="1555" w:type="dxa"/>
            <w:gridSpan w:val="2"/>
            <w:tcBorders>
              <w:bottom w:val="nil"/>
            </w:tcBorders>
          </w:tcPr>
          <w:p w14:paraId="7A9FBA11" w14:textId="77777777" w:rsidR="00672D20" w:rsidRPr="00672D20" w:rsidRDefault="00672D20" w:rsidP="00C421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2D20">
              <w:rPr>
                <w:rFonts w:ascii="Arial" w:hAnsi="Arial" w:cs="Arial"/>
                <w:sz w:val="18"/>
                <w:szCs w:val="18"/>
              </w:rPr>
              <w:t xml:space="preserve">             </w:t>
            </w:r>
          </w:p>
        </w:tc>
        <w:tc>
          <w:tcPr>
            <w:tcW w:w="425" w:type="dxa"/>
            <w:tcBorders>
              <w:bottom w:val="nil"/>
            </w:tcBorders>
          </w:tcPr>
          <w:p w14:paraId="5CB2280B" w14:textId="77777777" w:rsidR="00672D20" w:rsidRPr="00672D20" w:rsidRDefault="00672D20" w:rsidP="00C421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2D2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Kontrollkästchen37"/>
            <w:r w:rsidRPr="00672D20"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Pr="00672D2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7"/>
          </w:p>
        </w:tc>
        <w:tc>
          <w:tcPr>
            <w:tcW w:w="8487" w:type="dxa"/>
            <w:gridSpan w:val="8"/>
            <w:tcBorders>
              <w:bottom w:val="nil"/>
            </w:tcBorders>
          </w:tcPr>
          <w:p w14:paraId="39B7103A" w14:textId="77777777" w:rsidR="00672D20" w:rsidRPr="00672D20" w:rsidRDefault="00672D20" w:rsidP="00C421F8">
            <w:pPr>
              <w:rPr>
                <w:rFonts w:ascii="Arial" w:hAnsi="Arial" w:cs="Arial"/>
                <w:sz w:val="18"/>
                <w:szCs w:val="18"/>
              </w:rPr>
            </w:pPr>
            <w:r w:rsidRPr="00672D20">
              <w:rPr>
                <w:rFonts w:ascii="Arial" w:hAnsi="Arial" w:cs="Arial"/>
                <w:sz w:val="18"/>
                <w:szCs w:val="18"/>
              </w:rPr>
              <w:t>Heizung wird nicht über den Vermieter abgerechnet</w:t>
            </w:r>
          </w:p>
        </w:tc>
      </w:tr>
      <w:tr w:rsidR="00CA0A2D" w14:paraId="53C7CA8E" w14:textId="77777777" w:rsidTr="00143A9C">
        <w:trPr>
          <w:trHeight w:val="312"/>
        </w:trPr>
        <w:tc>
          <w:tcPr>
            <w:tcW w:w="1555" w:type="dxa"/>
            <w:gridSpan w:val="2"/>
            <w:tcBorders>
              <w:top w:val="single" w:sz="4" w:space="0" w:color="auto"/>
              <w:bottom w:val="nil"/>
            </w:tcBorders>
          </w:tcPr>
          <w:p w14:paraId="0CCB05A8" w14:textId="77777777" w:rsidR="002612AE" w:rsidRPr="0047376D" w:rsidRDefault="002612AE" w:rsidP="009F6B23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47376D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Energieart</w:t>
            </w:r>
          </w:p>
        </w:tc>
        <w:tc>
          <w:tcPr>
            <w:tcW w:w="425" w:type="dxa"/>
            <w:tcBorders>
              <w:top w:val="single" w:sz="4" w:space="0" w:color="auto"/>
              <w:bottom w:val="nil"/>
            </w:tcBorders>
          </w:tcPr>
          <w:p w14:paraId="63A4A97D" w14:textId="77777777" w:rsidR="002612AE" w:rsidRDefault="002612AE" w:rsidP="009F6B2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nil"/>
            </w:tcBorders>
          </w:tcPr>
          <w:p w14:paraId="3F0707BD" w14:textId="77777777" w:rsidR="002612AE" w:rsidRDefault="002612AE" w:rsidP="009F6B2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bottom w:val="nil"/>
            </w:tcBorders>
          </w:tcPr>
          <w:p w14:paraId="0BC0A3A6" w14:textId="77777777" w:rsidR="002612AE" w:rsidRDefault="002612AE" w:rsidP="009F6B2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14:paraId="7852BD71" w14:textId="77777777" w:rsidR="002612AE" w:rsidRDefault="002612AE" w:rsidP="009F6B2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nil"/>
            </w:tcBorders>
          </w:tcPr>
          <w:p w14:paraId="193A835A" w14:textId="77777777" w:rsidR="002612AE" w:rsidRDefault="002612AE" w:rsidP="009F6B2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nil"/>
            </w:tcBorders>
          </w:tcPr>
          <w:p w14:paraId="74CDCB5D" w14:textId="77777777" w:rsidR="002612AE" w:rsidRDefault="002612AE" w:rsidP="009F6B2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nil"/>
            </w:tcBorders>
          </w:tcPr>
          <w:p w14:paraId="15FFAD6B" w14:textId="77777777" w:rsidR="002612AE" w:rsidRDefault="002612AE" w:rsidP="009F6B2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7" w:type="dxa"/>
            <w:tcBorders>
              <w:top w:val="single" w:sz="4" w:space="0" w:color="auto"/>
              <w:bottom w:val="nil"/>
            </w:tcBorders>
          </w:tcPr>
          <w:p w14:paraId="0CAC9473" w14:textId="77777777" w:rsidR="002612AE" w:rsidRDefault="002612AE" w:rsidP="009F6B2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A0A2D" w14:paraId="3D82B428" w14:textId="77777777" w:rsidTr="00143A9C">
        <w:trPr>
          <w:trHeight w:val="274"/>
        </w:trPr>
        <w:tc>
          <w:tcPr>
            <w:tcW w:w="423" w:type="dxa"/>
            <w:tcBorders>
              <w:top w:val="nil"/>
            </w:tcBorders>
          </w:tcPr>
          <w:p w14:paraId="32B28E11" w14:textId="77777777" w:rsidR="008D2836" w:rsidRDefault="008D2836" w:rsidP="009F6B2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sz w:val="18"/>
                <w:szCs w:val="18"/>
              </w:rPr>
            </w:r>
            <w:r w:rsidR="00617F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132" w:type="dxa"/>
            <w:tcBorders>
              <w:top w:val="nil"/>
            </w:tcBorders>
          </w:tcPr>
          <w:p w14:paraId="0700EBE9" w14:textId="77777777" w:rsidR="008D2836" w:rsidRDefault="002612AE" w:rsidP="009F6B2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Gas</w:t>
            </w:r>
          </w:p>
        </w:tc>
        <w:tc>
          <w:tcPr>
            <w:tcW w:w="425" w:type="dxa"/>
            <w:tcBorders>
              <w:top w:val="nil"/>
            </w:tcBorders>
          </w:tcPr>
          <w:p w14:paraId="4966F2EE" w14:textId="77777777" w:rsidR="008D2836" w:rsidRDefault="008D2836" w:rsidP="009F6B2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Kontrollkästchen7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sz w:val="18"/>
                <w:szCs w:val="18"/>
              </w:rPr>
            </w:r>
            <w:r w:rsidR="00617F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8"/>
          </w:p>
        </w:tc>
        <w:tc>
          <w:tcPr>
            <w:tcW w:w="1984" w:type="dxa"/>
            <w:tcBorders>
              <w:top w:val="nil"/>
            </w:tcBorders>
          </w:tcPr>
          <w:p w14:paraId="0D827186" w14:textId="77777777" w:rsidR="008D2836" w:rsidRDefault="008D2836" w:rsidP="009F6B2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Öl</w:t>
            </w:r>
          </w:p>
        </w:tc>
        <w:tc>
          <w:tcPr>
            <w:tcW w:w="426" w:type="dxa"/>
            <w:tcBorders>
              <w:top w:val="nil"/>
            </w:tcBorders>
          </w:tcPr>
          <w:p w14:paraId="6049EC15" w14:textId="77777777" w:rsidR="008D2836" w:rsidRDefault="008D2836" w:rsidP="009F6B2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Kontrollkästchen9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sz w:val="18"/>
                <w:szCs w:val="18"/>
              </w:rPr>
            </w:r>
            <w:r w:rsidR="00617F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9"/>
          </w:p>
        </w:tc>
        <w:tc>
          <w:tcPr>
            <w:tcW w:w="1559" w:type="dxa"/>
            <w:tcBorders>
              <w:top w:val="nil"/>
            </w:tcBorders>
          </w:tcPr>
          <w:p w14:paraId="0EF2C9A2" w14:textId="77777777" w:rsidR="008D2836" w:rsidRDefault="002612AE" w:rsidP="009F6B2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Nachtspeicher</w:t>
            </w:r>
          </w:p>
        </w:tc>
        <w:tc>
          <w:tcPr>
            <w:tcW w:w="425" w:type="dxa"/>
            <w:tcBorders>
              <w:top w:val="nil"/>
            </w:tcBorders>
          </w:tcPr>
          <w:p w14:paraId="132E03D3" w14:textId="77777777" w:rsidR="008D2836" w:rsidRDefault="008D2836" w:rsidP="009F6B2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Kontrollkästchen10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sz w:val="18"/>
                <w:szCs w:val="18"/>
              </w:rPr>
            </w:r>
            <w:r w:rsidR="00617F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0"/>
          </w:p>
        </w:tc>
        <w:tc>
          <w:tcPr>
            <w:tcW w:w="2693" w:type="dxa"/>
            <w:gridSpan w:val="2"/>
            <w:tcBorders>
              <w:top w:val="nil"/>
            </w:tcBorders>
          </w:tcPr>
          <w:p w14:paraId="6755836D" w14:textId="77777777" w:rsidR="008D2836" w:rsidRDefault="002612AE" w:rsidP="009F6B2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Strom (nicht Nachtspeicher)</w:t>
            </w:r>
          </w:p>
        </w:tc>
        <w:tc>
          <w:tcPr>
            <w:tcW w:w="473" w:type="dxa"/>
            <w:tcBorders>
              <w:top w:val="nil"/>
            </w:tcBorders>
          </w:tcPr>
          <w:p w14:paraId="569FDB44" w14:textId="77777777" w:rsidR="008D2836" w:rsidRDefault="008D2836" w:rsidP="009F6B2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Kontrollkästchen11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sz w:val="18"/>
                <w:szCs w:val="18"/>
              </w:rPr>
            </w:r>
            <w:r w:rsidR="00617F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1"/>
          </w:p>
        </w:tc>
        <w:tc>
          <w:tcPr>
            <w:tcW w:w="927" w:type="dxa"/>
            <w:tcBorders>
              <w:top w:val="nil"/>
            </w:tcBorders>
          </w:tcPr>
          <w:p w14:paraId="4DABA468" w14:textId="77777777" w:rsidR="008D2836" w:rsidRDefault="002612AE" w:rsidP="009F6B2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Kohle</w:t>
            </w:r>
          </w:p>
          <w:p w14:paraId="4CCF086A" w14:textId="77777777" w:rsidR="00B00384" w:rsidRDefault="00B00384" w:rsidP="009F6B2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A0A8A" w14:paraId="1A3E5526" w14:textId="77777777" w:rsidTr="00143A9C">
        <w:trPr>
          <w:trHeight w:val="338"/>
        </w:trPr>
        <w:tc>
          <w:tcPr>
            <w:tcW w:w="423" w:type="dxa"/>
            <w:tcBorders>
              <w:bottom w:val="single" w:sz="4" w:space="0" w:color="auto"/>
            </w:tcBorders>
          </w:tcPr>
          <w:p w14:paraId="5A4640B7" w14:textId="77777777" w:rsidR="00C421F8" w:rsidRDefault="00C421F8" w:rsidP="009F6B2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Kontrollkästchen6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sz w:val="18"/>
                <w:szCs w:val="18"/>
              </w:rPr>
            </w:r>
            <w:r w:rsidR="00617F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2"/>
          </w:p>
        </w:tc>
        <w:tc>
          <w:tcPr>
            <w:tcW w:w="1132" w:type="dxa"/>
            <w:tcBorders>
              <w:bottom w:val="single" w:sz="4" w:space="0" w:color="auto"/>
            </w:tcBorders>
          </w:tcPr>
          <w:p w14:paraId="542D92AF" w14:textId="77777777" w:rsidR="00C421F8" w:rsidRDefault="00C421F8" w:rsidP="009F6B2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Fernwärme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7361141F" w14:textId="77777777" w:rsidR="00C421F8" w:rsidRDefault="00C421F8" w:rsidP="009F6B2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Kontrollkästchen8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sz w:val="18"/>
                <w:szCs w:val="18"/>
              </w:rPr>
            </w:r>
            <w:r w:rsidR="00617F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3"/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6E4DCD37" w14:textId="77777777" w:rsidR="00C421F8" w:rsidRDefault="00C421F8" w:rsidP="009F6B23">
            <w:pPr>
              <w:rPr>
                <w:rFonts w:ascii="Arial" w:hAnsi="Arial" w:cs="Arial"/>
                <w:sz w:val="18"/>
                <w:szCs w:val="18"/>
              </w:rPr>
            </w:pPr>
            <w:r w:rsidRPr="00C421F8">
              <w:rPr>
                <w:rFonts w:ascii="Arial" w:hAnsi="Arial" w:cs="Arial"/>
                <w:sz w:val="18"/>
                <w:szCs w:val="18"/>
              </w:rPr>
              <w:t>Nahwärme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14:paraId="39C69CCF" w14:textId="77777777" w:rsidR="00C421F8" w:rsidRDefault="00C421F8" w:rsidP="009F6B2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Kontrollkästchen33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sz w:val="18"/>
                <w:szCs w:val="18"/>
              </w:rPr>
            </w:r>
            <w:r w:rsidR="00617F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4"/>
          </w:p>
        </w:tc>
        <w:tc>
          <w:tcPr>
            <w:tcW w:w="4088" w:type="dxa"/>
            <w:gridSpan w:val="3"/>
            <w:tcBorders>
              <w:bottom w:val="single" w:sz="4" w:space="0" w:color="auto"/>
            </w:tcBorders>
          </w:tcPr>
          <w:p w14:paraId="33D0E7D2" w14:textId="6E61C653" w:rsidR="00CA0AFA" w:rsidRDefault="00C421F8" w:rsidP="009F6B2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Sonstiges: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_____________________</w:t>
            </w:r>
          </w:p>
          <w:p w14:paraId="705A285F" w14:textId="77777777" w:rsidR="00CA0AFA" w:rsidRDefault="00CA0AFA" w:rsidP="009F6B2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9" w:type="dxa"/>
            <w:gridSpan w:val="3"/>
            <w:tcBorders>
              <w:bottom w:val="single" w:sz="4" w:space="0" w:color="auto"/>
            </w:tcBorders>
          </w:tcPr>
          <w:p w14:paraId="4DCBB07C" w14:textId="77777777" w:rsidR="00C421F8" w:rsidRDefault="00C421F8" w:rsidP="009F6B2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94B03" w14:paraId="5D9FBD0D" w14:textId="77777777" w:rsidTr="00C4634C">
        <w:trPr>
          <w:trHeight w:val="264"/>
        </w:trPr>
        <w:tc>
          <w:tcPr>
            <w:tcW w:w="10467" w:type="dxa"/>
            <w:gridSpan w:val="11"/>
            <w:tcBorders>
              <w:top w:val="single" w:sz="4" w:space="0" w:color="auto"/>
              <w:bottom w:val="nil"/>
            </w:tcBorders>
          </w:tcPr>
          <w:p w14:paraId="3FDEB3AD" w14:textId="77777777" w:rsidR="00E94B03" w:rsidRPr="0047376D" w:rsidRDefault="00E94B03" w:rsidP="009F6B23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47376D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Sonstiges</w:t>
            </w:r>
          </w:p>
        </w:tc>
      </w:tr>
      <w:tr w:rsidR="002612AE" w14:paraId="6EE03305" w14:textId="77777777" w:rsidTr="00143A9C">
        <w:trPr>
          <w:trHeight w:val="494"/>
        </w:trPr>
        <w:tc>
          <w:tcPr>
            <w:tcW w:w="423" w:type="dxa"/>
            <w:tcBorders>
              <w:top w:val="nil"/>
            </w:tcBorders>
          </w:tcPr>
          <w:p w14:paraId="54248752" w14:textId="77777777" w:rsidR="002612AE" w:rsidRDefault="002612AE" w:rsidP="009F6B2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Kontrollkästchen3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sz w:val="18"/>
                <w:szCs w:val="18"/>
              </w:rPr>
            </w:r>
            <w:r w:rsidR="00617F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5"/>
          </w:p>
        </w:tc>
        <w:tc>
          <w:tcPr>
            <w:tcW w:w="10044" w:type="dxa"/>
            <w:gridSpan w:val="10"/>
            <w:tcBorders>
              <w:top w:val="nil"/>
            </w:tcBorders>
          </w:tcPr>
          <w:p w14:paraId="18682856" w14:textId="77777777" w:rsidR="002612AE" w:rsidRDefault="002612AE" w:rsidP="009F6B23">
            <w:pPr>
              <w:rPr>
                <w:rFonts w:ascii="Arial" w:hAnsi="Arial" w:cs="Arial"/>
                <w:sz w:val="18"/>
                <w:szCs w:val="18"/>
              </w:rPr>
            </w:pPr>
            <w:r w:rsidRPr="00445D39">
              <w:rPr>
                <w:rFonts w:ascii="Arial" w:hAnsi="Arial" w:cs="Arial"/>
                <w:sz w:val="18"/>
                <w:szCs w:val="18"/>
              </w:rPr>
              <w:t>Die Wohnung verfügt über eine Gas-Kombitherme (Heizung und Warmwasserbereitung erfolgen über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81A52">
              <w:rPr>
                <w:rFonts w:ascii="Arial" w:hAnsi="Arial" w:cs="Arial"/>
                <w:sz w:val="18"/>
                <w:szCs w:val="18"/>
              </w:rPr>
              <w:t>eine Vorrichtung</w:t>
            </w:r>
            <w:r w:rsidRPr="00445D39">
              <w:rPr>
                <w:rFonts w:ascii="Arial" w:hAnsi="Arial" w:cs="Arial"/>
                <w:sz w:val="18"/>
                <w:szCs w:val="18"/>
              </w:rPr>
              <w:t>)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612AE" w14:paraId="08015C05" w14:textId="77777777" w:rsidTr="003620FC">
        <w:trPr>
          <w:trHeight w:val="557"/>
        </w:trPr>
        <w:tc>
          <w:tcPr>
            <w:tcW w:w="423" w:type="dxa"/>
          </w:tcPr>
          <w:p w14:paraId="2A124778" w14:textId="77777777" w:rsidR="002612AE" w:rsidRDefault="002612AE" w:rsidP="009F6B2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Kontrollkästchen4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sz w:val="18"/>
                <w:szCs w:val="18"/>
              </w:rPr>
            </w:r>
            <w:r w:rsidR="00617F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6"/>
          </w:p>
        </w:tc>
        <w:tc>
          <w:tcPr>
            <w:tcW w:w="10044" w:type="dxa"/>
            <w:gridSpan w:val="10"/>
          </w:tcPr>
          <w:p w14:paraId="1A4C9BCA" w14:textId="77777777" w:rsidR="002612AE" w:rsidRDefault="002612AE" w:rsidP="009F6B23">
            <w:pPr>
              <w:rPr>
                <w:rFonts w:ascii="Arial" w:hAnsi="Arial" w:cs="Arial"/>
                <w:sz w:val="18"/>
                <w:szCs w:val="18"/>
              </w:rPr>
            </w:pPr>
            <w:r w:rsidRPr="00445D39">
              <w:rPr>
                <w:rFonts w:ascii="Arial" w:hAnsi="Arial" w:cs="Arial"/>
                <w:sz w:val="18"/>
                <w:szCs w:val="18"/>
              </w:rPr>
              <w:t>Die Warmwasseraufbereitung erfolgt außerhalb der abgerechneten Heizkosten mittels einzelner Warmwasserbereiter (z.B. Durchlauferhitzer, Untertischgeräte)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612AE" w14:paraId="2DCBCB92" w14:textId="77777777" w:rsidTr="003620FC">
        <w:tc>
          <w:tcPr>
            <w:tcW w:w="423" w:type="dxa"/>
          </w:tcPr>
          <w:p w14:paraId="3733D1CE" w14:textId="77777777" w:rsidR="002612AE" w:rsidRDefault="002612AE" w:rsidP="009F6B2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Kontrollkästchen5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sz w:val="18"/>
                <w:szCs w:val="18"/>
              </w:rPr>
            </w:r>
            <w:r w:rsidR="00617F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7"/>
          </w:p>
        </w:tc>
        <w:tc>
          <w:tcPr>
            <w:tcW w:w="10044" w:type="dxa"/>
            <w:gridSpan w:val="10"/>
          </w:tcPr>
          <w:p w14:paraId="5A04A932" w14:textId="77777777" w:rsidR="002612AE" w:rsidRDefault="002612AE" w:rsidP="009F6B23">
            <w:pPr>
              <w:rPr>
                <w:rFonts w:ascii="Arial" w:hAnsi="Arial" w:cs="Arial"/>
                <w:sz w:val="18"/>
                <w:szCs w:val="18"/>
              </w:rPr>
            </w:pPr>
            <w:r w:rsidRPr="00445D39">
              <w:rPr>
                <w:rFonts w:ascii="Arial" w:hAnsi="Arial" w:cs="Arial"/>
                <w:sz w:val="18"/>
                <w:szCs w:val="18"/>
              </w:rPr>
              <w:t>D</w:t>
            </w:r>
            <w:r>
              <w:rPr>
                <w:rFonts w:ascii="Arial" w:hAnsi="Arial" w:cs="Arial"/>
                <w:sz w:val="18"/>
                <w:szCs w:val="18"/>
              </w:rPr>
              <w:t>er Betriebsstrom</w:t>
            </w:r>
            <w:r w:rsidRPr="00445D39">
              <w:rPr>
                <w:rFonts w:ascii="Arial" w:hAnsi="Arial" w:cs="Arial"/>
                <w:sz w:val="18"/>
                <w:szCs w:val="18"/>
              </w:rPr>
              <w:t xml:space="preserve"> der Heizungsanlage </w:t>
            </w:r>
            <w:r>
              <w:rPr>
                <w:rFonts w:ascii="Arial" w:hAnsi="Arial" w:cs="Arial"/>
                <w:sz w:val="18"/>
                <w:szCs w:val="18"/>
              </w:rPr>
              <w:t>wird</w:t>
            </w:r>
            <w:r w:rsidRPr="00445D39">
              <w:rPr>
                <w:rFonts w:ascii="Arial" w:hAnsi="Arial" w:cs="Arial"/>
                <w:sz w:val="18"/>
                <w:szCs w:val="18"/>
              </w:rPr>
              <w:t xml:space="preserve"> über den Stromanschluss der Wohnung</w:t>
            </w:r>
            <w:r>
              <w:rPr>
                <w:rFonts w:ascii="Arial" w:hAnsi="Arial" w:cs="Arial"/>
                <w:sz w:val="18"/>
                <w:szCs w:val="18"/>
              </w:rPr>
              <w:t xml:space="preserve"> bereitgestellt.</w:t>
            </w:r>
          </w:p>
          <w:p w14:paraId="7FDBC970" w14:textId="77777777" w:rsidR="00E134CD" w:rsidRDefault="00E134CD" w:rsidP="009F6B2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94B03" w14:paraId="70B0AAEA" w14:textId="77777777" w:rsidTr="003620FC">
        <w:trPr>
          <w:trHeight w:val="390"/>
        </w:trPr>
        <w:tc>
          <w:tcPr>
            <w:tcW w:w="423" w:type="dxa"/>
          </w:tcPr>
          <w:p w14:paraId="7E4D5981" w14:textId="77777777" w:rsidR="00E94B03" w:rsidRDefault="00140909" w:rsidP="009F6B2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Kontrollkästchen15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sz w:val="18"/>
                <w:szCs w:val="18"/>
              </w:rPr>
            </w:r>
            <w:r w:rsidR="00617F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8"/>
          </w:p>
        </w:tc>
        <w:tc>
          <w:tcPr>
            <w:tcW w:w="10044" w:type="dxa"/>
            <w:gridSpan w:val="10"/>
          </w:tcPr>
          <w:p w14:paraId="786FB647" w14:textId="77777777" w:rsidR="00E94B03" w:rsidRDefault="00140909" w:rsidP="009F6B2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Das Gebäude wurde energetisch saniert oder es handelt sich um einen klimafreundlichen Neubau. </w:t>
            </w:r>
          </w:p>
        </w:tc>
      </w:tr>
    </w:tbl>
    <w:p w14:paraId="4499CD37" w14:textId="77777777" w:rsidR="0077749B" w:rsidRDefault="0077749B" w:rsidP="009F6B23">
      <w:pPr>
        <w:spacing w:after="0"/>
        <w:rPr>
          <w:rFonts w:ascii="Arial" w:hAnsi="Arial" w:cs="Arial"/>
          <w:sz w:val="18"/>
          <w:szCs w:val="18"/>
        </w:rPr>
      </w:pPr>
    </w:p>
    <w:tbl>
      <w:tblPr>
        <w:tblStyle w:val="Tabellenraster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"/>
        <w:gridCol w:w="5081"/>
        <w:gridCol w:w="4961"/>
      </w:tblGrid>
      <w:tr w:rsidR="00CA0AFA" w:rsidRPr="0047376D" w14:paraId="70D608E3" w14:textId="77777777" w:rsidTr="00CA0AFA">
        <w:trPr>
          <w:trHeight w:val="359"/>
        </w:trPr>
        <w:tc>
          <w:tcPr>
            <w:tcW w:w="10467" w:type="dxa"/>
            <w:gridSpan w:val="3"/>
          </w:tcPr>
          <w:p w14:paraId="5B629AB5" w14:textId="77777777" w:rsidR="00CA0AFA" w:rsidRPr="00CA0AFA" w:rsidRDefault="00CA0AFA" w:rsidP="00152A9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A0AFA">
              <w:rPr>
                <w:rFonts w:ascii="Arial" w:hAnsi="Arial" w:cs="Arial"/>
                <w:b/>
                <w:bCs/>
              </w:rPr>
              <w:t>Neben- und Heizkostenabrechnungen</w:t>
            </w:r>
          </w:p>
        </w:tc>
      </w:tr>
      <w:tr w:rsidR="00CA0AFA" w:rsidRPr="00CA0AFA" w14:paraId="5DB328F5" w14:textId="77777777" w:rsidTr="00976940">
        <w:trPr>
          <w:trHeight w:val="437"/>
        </w:trPr>
        <w:tc>
          <w:tcPr>
            <w:tcW w:w="425" w:type="dxa"/>
          </w:tcPr>
          <w:p w14:paraId="5E1FE553" w14:textId="77777777" w:rsidR="00CA0AFA" w:rsidRDefault="00CA0AFA" w:rsidP="00152A9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5081" w:type="dxa"/>
          </w:tcPr>
          <w:p w14:paraId="08AD7A8C" w14:textId="77777777" w:rsidR="00CA0AFA" w:rsidRDefault="00CA0AFA" w:rsidP="00152A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Die letzte Nebenkostenabrechnung erfolgte für den Zeitraum</w:t>
            </w:r>
          </w:p>
        </w:tc>
        <w:tc>
          <w:tcPr>
            <w:tcW w:w="4961" w:type="dxa"/>
          </w:tcPr>
          <w:p w14:paraId="0242F4BA" w14:textId="77777777" w:rsidR="00CA0AFA" w:rsidRPr="00CA0AFA" w:rsidRDefault="00CA0AFA" w:rsidP="00152A9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_____________________________________________</w:t>
            </w:r>
          </w:p>
        </w:tc>
      </w:tr>
      <w:tr w:rsidR="00CA0AFA" w14:paraId="33FA4103" w14:textId="77777777" w:rsidTr="00CA0AFA">
        <w:trPr>
          <w:trHeight w:val="437"/>
        </w:trPr>
        <w:tc>
          <w:tcPr>
            <w:tcW w:w="425" w:type="dxa"/>
          </w:tcPr>
          <w:p w14:paraId="3D373159" w14:textId="77777777" w:rsidR="00CA0AFA" w:rsidRDefault="00CA0AFA" w:rsidP="00152A9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7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10042" w:type="dxa"/>
            <w:gridSpan w:val="2"/>
          </w:tcPr>
          <w:p w14:paraId="096CF4DC" w14:textId="77777777" w:rsidR="00CA0AFA" w:rsidRDefault="00CA0AFA" w:rsidP="00152A9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Es wurde seit Beginn des Mietverhältnisses noch keine Nebenkostenabrechnung erstellt.</w:t>
            </w:r>
          </w:p>
        </w:tc>
      </w:tr>
      <w:tr w:rsidR="00CA0AFA" w14:paraId="7CBFA41F" w14:textId="77777777" w:rsidTr="00976940">
        <w:trPr>
          <w:trHeight w:val="405"/>
        </w:trPr>
        <w:tc>
          <w:tcPr>
            <w:tcW w:w="425" w:type="dxa"/>
          </w:tcPr>
          <w:p w14:paraId="229CE68F" w14:textId="77777777" w:rsidR="00CA0AFA" w:rsidRDefault="00CA0AFA" w:rsidP="00152A9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5081" w:type="dxa"/>
          </w:tcPr>
          <w:p w14:paraId="7845C6F3" w14:textId="77777777" w:rsidR="00CA0AFA" w:rsidRDefault="00CA0AFA" w:rsidP="00152A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Die letzte Heizkostenabrechnung erfolgte für den Zeitraum</w:t>
            </w:r>
          </w:p>
        </w:tc>
        <w:tc>
          <w:tcPr>
            <w:tcW w:w="4961" w:type="dxa"/>
          </w:tcPr>
          <w:p w14:paraId="27EE51AA" w14:textId="77777777" w:rsidR="00CA0AFA" w:rsidRDefault="00CA0AFA" w:rsidP="00152A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_____________________________________________</w:t>
            </w:r>
          </w:p>
        </w:tc>
      </w:tr>
      <w:tr w:rsidR="00CA0AFA" w14:paraId="193D3948" w14:textId="77777777" w:rsidTr="00CA0AFA">
        <w:trPr>
          <w:trHeight w:val="405"/>
        </w:trPr>
        <w:tc>
          <w:tcPr>
            <w:tcW w:w="425" w:type="dxa"/>
          </w:tcPr>
          <w:p w14:paraId="5F083065" w14:textId="77777777" w:rsidR="00CA0AFA" w:rsidRDefault="00CA0AFA" w:rsidP="00152A9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7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10042" w:type="dxa"/>
            <w:gridSpan w:val="2"/>
          </w:tcPr>
          <w:p w14:paraId="58358BB3" w14:textId="77777777" w:rsidR="00CA0AFA" w:rsidRDefault="00CA0AFA" w:rsidP="00152A9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A0AFA">
              <w:rPr>
                <w:rFonts w:ascii="Arial" w:hAnsi="Arial" w:cs="Arial"/>
                <w:sz w:val="18"/>
                <w:szCs w:val="18"/>
              </w:rPr>
              <w:t>Es wurde seit Beginn des Mietverhältnisses noch keine Nebenkostenabrechnung erstellt</w:t>
            </w:r>
            <w:r>
              <w:rPr>
                <w:rFonts w:ascii="Arial" w:hAnsi="Arial" w:cs="Arial"/>
                <w:sz w:val="18"/>
                <w:szCs w:val="18"/>
              </w:rPr>
              <w:t xml:space="preserve"> oder die Heizkosten werden nicht über den Vermieter abgerechnet.</w:t>
            </w:r>
          </w:p>
        </w:tc>
      </w:tr>
    </w:tbl>
    <w:p w14:paraId="5CCB3E2B" w14:textId="77777777" w:rsidR="0077749B" w:rsidRDefault="0077749B" w:rsidP="009F6B23">
      <w:pPr>
        <w:spacing w:after="0"/>
        <w:rPr>
          <w:rFonts w:ascii="Arial" w:hAnsi="Arial" w:cs="Arial"/>
          <w:sz w:val="18"/>
          <w:szCs w:val="18"/>
        </w:rPr>
      </w:pPr>
    </w:p>
    <w:tbl>
      <w:tblPr>
        <w:tblStyle w:val="Tabellenraster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"/>
        <w:gridCol w:w="10042"/>
      </w:tblGrid>
      <w:tr w:rsidR="00CA0AFA" w:rsidRPr="0047376D" w14:paraId="7CFA9B3A" w14:textId="77777777" w:rsidTr="002C462B">
        <w:trPr>
          <w:trHeight w:val="359"/>
        </w:trPr>
        <w:tc>
          <w:tcPr>
            <w:tcW w:w="10467" w:type="dxa"/>
            <w:gridSpan w:val="2"/>
          </w:tcPr>
          <w:p w14:paraId="7C1CEE9B" w14:textId="77777777" w:rsidR="00CA0AFA" w:rsidRPr="00CA0AFA" w:rsidRDefault="00CA0AFA" w:rsidP="00152A9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bookmarkStart w:id="19" w:name="_Hlk237256899"/>
            <w:r>
              <w:rPr>
                <w:rFonts w:ascii="Arial" w:hAnsi="Arial" w:cs="Arial"/>
                <w:b/>
                <w:bCs/>
              </w:rPr>
              <w:t>Mietrückstände</w:t>
            </w:r>
          </w:p>
        </w:tc>
      </w:tr>
      <w:tr w:rsidR="00CA0AFA" w:rsidRPr="00CA0AFA" w14:paraId="06925657" w14:textId="77777777" w:rsidTr="002C462B">
        <w:trPr>
          <w:trHeight w:val="437"/>
        </w:trPr>
        <w:tc>
          <w:tcPr>
            <w:tcW w:w="425" w:type="dxa"/>
          </w:tcPr>
          <w:p w14:paraId="35220811" w14:textId="77777777" w:rsidR="00CA0AFA" w:rsidRDefault="00CA0AFA" w:rsidP="00152A9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10042" w:type="dxa"/>
          </w:tcPr>
          <w:p w14:paraId="759C41B9" w14:textId="77777777" w:rsidR="00CA0AFA" w:rsidRPr="00CA0AFA" w:rsidRDefault="00CA0AFA" w:rsidP="00152A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Es bestehen keine Mietrückstände</w:t>
            </w:r>
          </w:p>
        </w:tc>
      </w:tr>
      <w:tr w:rsidR="00CA0AFA" w14:paraId="4856773B" w14:textId="77777777" w:rsidTr="002C462B">
        <w:trPr>
          <w:trHeight w:val="437"/>
        </w:trPr>
        <w:tc>
          <w:tcPr>
            <w:tcW w:w="425" w:type="dxa"/>
          </w:tcPr>
          <w:p w14:paraId="3706EC19" w14:textId="77777777" w:rsidR="00CA0AFA" w:rsidRDefault="00CA0AFA" w:rsidP="00152A9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7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10042" w:type="dxa"/>
          </w:tcPr>
          <w:p w14:paraId="1F9C402B" w14:textId="77777777" w:rsidR="00CA0AFA" w:rsidRPr="002C462B" w:rsidRDefault="002C462B" w:rsidP="00152A9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Es bestehen Mietrückstände in Höhe von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__________ </w:t>
            </w:r>
            <w:r>
              <w:rPr>
                <w:rFonts w:ascii="Arial" w:hAnsi="Arial" w:cs="Arial"/>
                <w:sz w:val="18"/>
                <w:szCs w:val="18"/>
              </w:rPr>
              <w:t xml:space="preserve">€ für die Monate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________________________________________</w:t>
            </w:r>
          </w:p>
        </w:tc>
      </w:tr>
      <w:bookmarkEnd w:id="19"/>
    </w:tbl>
    <w:p w14:paraId="3828E275" w14:textId="77777777" w:rsidR="0077749B" w:rsidRDefault="0077749B" w:rsidP="009F6B23">
      <w:pPr>
        <w:spacing w:after="0"/>
        <w:rPr>
          <w:rFonts w:ascii="Arial" w:hAnsi="Arial" w:cs="Arial"/>
          <w:sz w:val="18"/>
          <w:szCs w:val="18"/>
        </w:rPr>
      </w:pPr>
    </w:p>
    <w:tbl>
      <w:tblPr>
        <w:tblStyle w:val="Tabellenraster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3"/>
        <w:gridCol w:w="1822"/>
        <w:gridCol w:w="426"/>
        <w:gridCol w:w="1275"/>
        <w:gridCol w:w="426"/>
        <w:gridCol w:w="1701"/>
        <w:gridCol w:w="567"/>
        <w:gridCol w:w="425"/>
        <w:gridCol w:w="3402"/>
      </w:tblGrid>
      <w:tr w:rsidR="00EE3194" w14:paraId="5C978E28" w14:textId="77777777" w:rsidTr="00283B4E">
        <w:trPr>
          <w:trHeight w:val="461"/>
        </w:trPr>
        <w:tc>
          <w:tcPr>
            <w:tcW w:w="10467" w:type="dxa"/>
            <w:gridSpan w:val="9"/>
          </w:tcPr>
          <w:p w14:paraId="13847C0C" w14:textId="77777777" w:rsidR="00EE3194" w:rsidRPr="009E7A19" w:rsidRDefault="00EE3194" w:rsidP="0030207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E7A19">
              <w:rPr>
                <w:rFonts w:ascii="Arial" w:hAnsi="Arial" w:cs="Arial"/>
                <w:b/>
                <w:bCs/>
              </w:rPr>
              <w:t>Weitere Wohnungs</w:t>
            </w:r>
            <w:r>
              <w:rPr>
                <w:rFonts w:ascii="Arial" w:hAnsi="Arial" w:cs="Arial"/>
                <w:b/>
                <w:bCs/>
              </w:rPr>
              <w:t>- bzw. Wohngebäude</w:t>
            </w:r>
            <w:r w:rsidRPr="009E7A19">
              <w:rPr>
                <w:rFonts w:ascii="Arial" w:hAnsi="Arial" w:cs="Arial"/>
                <w:b/>
                <w:bCs/>
              </w:rPr>
              <w:t>merkmale</w:t>
            </w:r>
          </w:p>
        </w:tc>
      </w:tr>
      <w:tr w:rsidR="00283B4E" w14:paraId="2A58AE0C" w14:textId="77777777" w:rsidTr="00283B4E">
        <w:trPr>
          <w:trHeight w:val="397"/>
        </w:trPr>
        <w:tc>
          <w:tcPr>
            <w:tcW w:w="423" w:type="dxa"/>
          </w:tcPr>
          <w:p w14:paraId="6DEED501" w14:textId="77777777" w:rsidR="00283B4E" w:rsidRDefault="00283B4E" w:rsidP="0030207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sz w:val="18"/>
                <w:szCs w:val="18"/>
              </w:rPr>
            </w:r>
            <w:r w:rsidR="00617F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822" w:type="dxa"/>
          </w:tcPr>
          <w:p w14:paraId="7E6E8072" w14:textId="77777777" w:rsidR="00283B4E" w:rsidRDefault="00283B4E" w:rsidP="0030207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Möbliert vermietet</w:t>
            </w:r>
          </w:p>
        </w:tc>
        <w:tc>
          <w:tcPr>
            <w:tcW w:w="426" w:type="dxa"/>
          </w:tcPr>
          <w:p w14:paraId="704283A2" w14:textId="77777777" w:rsidR="00283B4E" w:rsidRPr="0047376D" w:rsidRDefault="00283B4E" w:rsidP="0030207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Kontrollkästchen74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sz w:val="18"/>
                <w:szCs w:val="18"/>
              </w:rPr>
            </w:r>
            <w:r w:rsidR="00617F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0"/>
          </w:p>
        </w:tc>
        <w:tc>
          <w:tcPr>
            <w:tcW w:w="1275" w:type="dxa"/>
          </w:tcPr>
          <w:p w14:paraId="42C0BF2F" w14:textId="77777777" w:rsidR="00283B4E" w:rsidRPr="00C81A52" w:rsidRDefault="00283B4E" w:rsidP="00302074">
            <w:pPr>
              <w:rPr>
                <w:rFonts w:ascii="Arial" w:hAnsi="Arial" w:cs="Arial"/>
                <w:sz w:val="18"/>
                <w:szCs w:val="18"/>
              </w:rPr>
            </w:pPr>
            <w:r w:rsidRPr="00C81A52">
              <w:rPr>
                <w:rFonts w:ascii="Arial" w:hAnsi="Arial" w:cs="Arial"/>
                <w:sz w:val="18"/>
                <w:szCs w:val="18"/>
              </w:rPr>
              <w:t>Barrierefrei</w:t>
            </w:r>
          </w:p>
        </w:tc>
        <w:tc>
          <w:tcPr>
            <w:tcW w:w="426" w:type="dxa"/>
          </w:tcPr>
          <w:p w14:paraId="7773461D" w14:textId="77777777" w:rsidR="00283B4E" w:rsidRPr="00C81A52" w:rsidRDefault="00283B4E" w:rsidP="0030207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7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bookmarkStart w:id="21" w:name="Kontrollkästchen75"/>
            <w:r>
              <w:rPr>
                <w:rFonts w:ascii="Arial" w:hAnsi="Arial" w:cs="Arial"/>
                <w:sz w:val="18"/>
                <w:szCs w:val="18"/>
              </w:rPr>
              <w:instrText xml:space="preserve">FORMCHECKBOX </w:instrText>
            </w:r>
            <w:r w:rsidR="00617FF0">
              <w:rPr>
                <w:rFonts w:ascii="Arial" w:hAnsi="Arial" w:cs="Arial"/>
                <w:sz w:val="18"/>
                <w:szCs w:val="18"/>
              </w:rPr>
            </w:r>
            <w:r w:rsidR="00617F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1"/>
          </w:p>
        </w:tc>
        <w:tc>
          <w:tcPr>
            <w:tcW w:w="1701" w:type="dxa"/>
          </w:tcPr>
          <w:p w14:paraId="1C55B0C9" w14:textId="77777777" w:rsidR="00283B4E" w:rsidRPr="00283B4E" w:rsidRDefault="00283B4E" w:rsidP="00283B4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Aufzug vorhanden</w:t>
            </w:r>
          </w:p>
        </w:tc>
        <w:tc>
          <w:tcPr>
            <w:tcW w:w="4394" w:type="dxa"/>
            <w:gridSpan w:val="3"/>
          </w:tcPr>
          <w:p w14:paraId="1E6BD860" w14:textId="77777777" w:rsidR="00283B4E" w:rsidRPr="00283B4E" w:rsidRDefault="00283B4E" w:rsidP="00283B4E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047E3E">
              <w:rPr>
                <w:rFonts w:ascii="Arial" w:hAnsi="Arial" w:cs="Arial"/>
                <w:sz w:val="18"/>
                <w:szCs w:val="18"/>
              </w:rPr>
              <w:t>An</w:t>
            </w:r>
            <w:r>
              <w:rPr>
                <w:rFonts w:ascii="Arial" w:hAnsi="Arial" w:cs="Arial"/>
                <w:sz w:val="18"/>
                <w:szCs w:val="18"/>
              </w:rPr>
              <w:t>zahl</w:t>
            </w:r>
            <w:r w:rsidRPr="00047E3E">
              <w:rPr>
                <w:rFonts w:ascii="Arial" w:hAnsi="Arial" w:cs="Arial"/>
                <w:sz w:val="18"/>
                <w:szCs w:val="18"/>
              </w:rPr>
              <w:t xml:space="preserve"> der bewohnten Geschosse: </w:t>
            </w:r>
            <w:r w:rsidRPr="00047E3E">
              <w:rPr>
                <w:rFonts w:ascii="Arial" w:hAnsi="Arial" w:cs="Arial"/>
                <w:b/>
                <w:bCs/>
                <w:sz w:val="18"/>
                <w:szCs w:val="18"/>
              </w:rPr>
              <w:t>_____</w:t>
            </w:r>
          </w:p>
        </w:tc>
      </w:tr>
      <w:tr w:rsidR="00283B4E" w14:paraId="1B6E23B9" w14:textId="77777777" w:rsidTr="00283B4E">
        <w:trPr>
          <w:trHeight w:val="397"/>
        </w:trPr>
        <w:tc>
          <w:tcPr>
            <w:tcW w:w="423" w:type="dxa"/>
          </w:tcPr>
          <w:p w14:paraId="2719CDAA" w14:textId="77777777" w:rsidR="00283B4E" w:rsidRDefault="00283B4E" w:rsidP="0030207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6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1822" w:type="dxa"/>
          </w:tcPr>
          <w:p w14:paraId="23F3BB4A" w14:textId="77777777" w:rsidR="00283B4E" w:rsidRDefault="00283B4E" w:rsidP="0030207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Renoviert</w:t>
            </w:r>
          </w:p>
        </w:tc>
        <w:tc>
          <w:tcPr>
            <w:tcW w:w="426" w:type="dxa"/>
          </w:tcPr>
          <w:p w14:paraId="5864D921" w14:textId="77777777" w:rsidR="00283B4E" w:rsidRDefault="00283B4E" w:rsidP="0030207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sz w:val="18"/>
                <w:szCs w:val="18"/>
              </w:rPr>
            </w:r>
            <w:r w:rsidR="00617F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275" w:type="dxa"/>
          </w:tcPr>
          <w:p w14:paraId="2FEA9943" w14:textId="77777777" w:rsidR="00283B4E" w:rsidRDefault="00283B4E" w:rsidP="0030207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Unrenoviert</w:t>
            </w:r>
          </w:p>
        </w:tc>
        <w:tc>
          <w:tcPr>
            <w:tcW w:w="426" w:type="dxa"/>
          </w:tcPr>
          <w:p w14:paraId="560663C0" w14:textId="77777777" w:rsidR="00283B4E" w:rsidRDefault="00283B4E" w:rsidP="0030207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Kontrollkästchen73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sz w:val="18"/>
                <w:szCs w:val="18"/>
              </w:rPr>
            </w:r>
            <w:r w:rsidR="00617F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2"/>
          </w:p>
        </w:tc>
        <w:tc>
          <w:tcPr>
            <w:tcW w:w="2268" w:type="dxa"/>
            <w:gridSpan w:val="2"/>
          </w:tcPr>
          <w:p w14:paraId="4E2D905F" w14:textId="77777777" w:rsidR="00283B4E" w:rsidRDefault="00283B4E" w:rsidP="0030207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Bei Auszug zu renovieren</w:t>
            </w:r>
          </w:p>
        </w:tc>
        <w:tc>
          <w:tcPr>
            <w:tcW w:w="425" w:type="dxa"/>
          </w:tcPr>
          <w:p w14:paraId="45085B43" w14:textId="77777777" w:rsidR="00283B4E" w:rsidRDefault="00283B4E" w:rsidP="0030207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6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3402" w:type="dxa"/>
          </w:tcPr>
          <w:p w14:paraId="6CA1EF81" w14:textId="77777777" w:rsidR="00283B4E" w:rsidRDefault="00283B4E" w:rsidP="0030207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Ohne Bodenbelag</w:t>
            </w:r>
            <w:r w:rsidR="00560A8A">
              <w:rPr>
                <w:rFonts w:ascii="Arial" w:hAnsi="Arial" w:cs="Arial"/>
                <w:sz w:val="18"/>
                <w:szCs w:val="18"/>
              </w:rPr>
              <w:t xml:space="preserve"> vermietet</w:t>
            </w:r>
          </w:p>
        </w:tc>
      </w:tr>
    </w:tbl>
    <w:p w14:paraId="6B5D2D6C" w14:textId="77777777" w:rsidR="00EE3194" w:rsidRDefault="00EE3194" w:rsidP="00C4634C">
      <w:pPr>
        <w:spacing w:after="0"/>
        <w:rPr>
          <w:rFonts w:ascii="Arial" w:hAnsi="Arial" w:cs="Arial"/>
          <w:sz w:val="18"/>
          <w:szCs w:val="18"/>
        </w:rPr>
      </w:pPr>
    </w:p>
    <w:tbl>
      <w:tblPr>
        <w:tblStyle w:val="Tabellenraster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99"/>
        <w:gridCol w:w="425"/>
        <w:gridCol w:w="709"/>
        <w:gridCol w:w="425"/>
        <w:gridCol w:w="709"/>
      </w:tblGrid>
      <w:tr w:rsidR="0077749B" w14:paraId="6FA08A0F" w14:textId="77777777" w:rsidTr="00963BAC">
        <w:trPr>
          <w:trHeight w:val="461"/>
        </w:trPr>
        <w:tc>
          <w:tcPr>
            <w:tcW w:w="10467" w:type="dxa"/>
            <w:gridSpan w:val="5"/>
          </w:tcPr>
          <w:p w14:paraId="70A4716E" w14:textId="77777777" w:rsidR="0077749B" w:rsidRPr="00C30D1B" w:rsidRDefault="00CD6B73" w:rsidP="0030207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</w:rPr>
              <w:t>Angaben für weitere Prüfschritte</w:t>
            </w:r>
            <w:r w:rsidR="00C30D1B">
              <w:rPr>
                <w:rFonts w:ascii="Arial" w:hAnsi="Arial" w:cs="Arial"/>
                <w:b/>
                <w:bCs/>
              </w:rPr>
              <w:t xml:space="preserve"> </w:t>
            </w:r>
            <w:r w:rsidR="00C30D1B">
              <w:rPr>
                <w:rFonts w:ascii="Arial" w:hAnsi="Arial" w:cs="Arial"/>
              </w:rPr>
              <w:t>(Jede Frage muss mit „Ja“ oder „Nein“ beantwortet werden)</w:t>
            </w:r>
          </w:p>
        </w:tc>
      </w:tr>
      <w:tr w:rsidR="000A2AF3" w14:paraId="53CA177C" w14:textId="77777777" w:rsidTr="00963BAC">
        <w:trPr>
          <w:trHeight w:val="634"/>
        </w:trPr>
        <w:tc>
          <w:tcPr>
            <w:tcW w:w="10467" w:type="dxa"/>
            <w:gridSpan w:val="5"/>
          </w:tcPr>
          <w:p w14:paraId="7CDD6073" w14:textId="3E137472" w:rsidR="000A2AF3" w:rsidRPr="000A2AF3" w:rsidRDefault="000A2AF3" w:rsidP="00302074">
            <w:pPr>
              <w:rPr>
                <w:rFonts w:ascii="Arial" w:hAnsi="Arial" w:cs="Arial"/>
                <w:sz w:val="18"/>
                <w:szCs w:val="18"/>
              </w:rPr>
            </w:pPr>
            <w:r w:rsidRPr="000A2AF3">
              <w:rPr>
                <w:rFonts w:ascii="Arial" w:hAnsi="Arial" w:cs="Arial"/>
                <w:sz w:val="18"/>
                <w:szCs w:val="18"/>
              </w:rPr>
              <w:t xml:space="preserve">Wenn Sie eine der folgenden </w:t>
            </w:r>
            <w:r w:rsidR="0014098C" w:rsidRPr="00BB1561">
              <w:rPr>
                <w:rFonts w:ascii="Arial" w:hAnsi="Arial" w:cs="Arial"/>
                <w:b/>
                <w:bCs/>
                <w:sz w:val="18"/>
                <w:szCs w:val="18"/>
              </w:rPr>
              <w:t>8</w:t>
            </w:r>
            <w:r w:rsidRPr="000A2AF3">
              <w:rPr>
                <w:rFonts w:ascii="Arial" w:hAnsi="Arial" w:cs="Arial"/>
                <w:sz w:val="18"/>
                <w:szCs w:val="18"/>
              </w:rPr>
              <w:t xml:space="preserve"> Fragen mit „Ja“ beantworten,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5190E">
              <w:rPr>
                <w:rFonts w:ascii="Arial" w:hAnsi="Arial" w:cs="Arial"/>
                <w:sz w:val="18"/>
                <w:szCs w:val="18"/>
              </w:rPr>
              <w:t>können</w:t>
            </w:r>
            <w:r>
              <w:rPr>
                <w:rFonts w:ascii="Arial" w:hAnsi="Arial" w:cs="Arial"/>
                <w:sz w:val="18"/>
                <w:szCs w:val="18"/>
              </w:rPr>
              <w:t xml:space="preserve"> Sie den anschließenden Abschnitt „</w:t>
            </w:r>
            <w:r w:rsidR="00C4634C">
              <w:rPr>
                <w:rFonts w:ascii="Arial" w:hAnsi="Arial" w:cs="Arial"/>
                <w:sz w:val="18"/>
                <w:szCs w:val="18"/>
              </w:rPr>
              <w:t xml:space="preserve">Fragen zur </w:t>
            </w:r>
            <w:r>
              <w:rPr>
                <w:rFonts w:ascii="Arial" w:hAnsi="Arial" w:cs="Arial"/>
                <w:sz w:val="18"/>
                <w:szCs w:val="18"/>
              </w:rPr>
              <w:t>Mietpreisbremse“</w:t>
            </w:r>
            <w:r w:rsidR="00B5190E">
              <w:rPr>
                <w:rFonts w:ascii="Arial" w:hAnsi="Arial" w:cs="Arial"/>
                <w:sz w:val="18"/>
                <w:szCs w:val="18"/>
              </w:rPr>
              <w:t xml:space="preserve"> überspringen und direkt mit dem letzten Abschnitt „Vermieter/-in“ fortfahren. </w:t>
            </w:r>
          </w:p>
        </w:tc>
      </w:tr>
      <w:tr w:rsidR="00470FC6" w14:paraId="0E3BED66" w14:textId="77777777" w:rsidTr="00963BAC">
        <w:trPr>
          <w:trHeight w:val="416"/>
        </w:trPr>
        <w:tc>
          <w:tcPr>
            <w:tcW w:w="8199" w:type="dxa"/>
          </w:tcPr>
          <w:p w14:paraId="0AF3C5B2" w14:textId="77777777" w:rsidR="00470FC6" w:rsidRPr="000A2AF3" w:rsidRDefault="00470FC6" w:rsidP="000A2AF3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18"/>
              </w:rPr>
            </w:pPr>
            <w:r w:rsidRPr="000A2AF3">
              <w:rPr>
                <w:rFonts w:ascii="Arial" w:hAnsi="Arial" w:cs="Arial"/>
                <w:sz w:val="18"/>
                <w:szCs w:val="18"/>
              </w:rPr>
              <w:t>Liegt die Wohnung in einem Ein- oder Zweifamilienhaus?</w:t>
            </w:r>
          </w:p>
        </w:tc>
        <w:tc>
          <w:tcPr>
            <w:tcW w:w="425" w:type="dxa"/>
          </w:tcPr>
          <w:p w14:paraId="44F3E261" w14:textId="77777777" w:rsidR="00470FC6" w:rsidRDefault="00470FC6" w:rsidP="00470FC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709" w:type="dxa"/>
          </w:tcPr>
          <w:p w14:paraId="5B407D3A" w14:textId="77777777" w:rsidR="00470FC6" w:rsidRDefault="00470FC6" w:rsidP="00470F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Ja</w:t>
            </w:r>
          </w:p>
        </w:tc>
        <w:tc>
          <w:tcPr>
            <w:tcW w:w="425" w:type="dxa"/>
          </w:tcPr>
          <w:p w14:paraId="5410F9AE" w14:textId="77777777" w:rsidR="00470FC6" w:rsidRDefault="00470FC6" w:rsidP="00470FC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7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709" w:type="dxa"/>
          </w:tcPr>
          <w:p w14:paraId="2A47595C" w14:textId="77777777" w:rsidR="00470FC6" w:rsidRDefault="00470FC6" w:rsidP="00470F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Nein</w:t>
            </w:r>
          </w:p>
        </w:tc>
      </w:tr>
      <w:tr w:rsidR="00470FC6" w14:paraId="7172E064" w14:textId="77777777" w:rsidTr="00963BAC">
        <w:trPr>
          <w:trHeight w:val="416"/>
        </w:trPr>
        <w:tc>
          <w:tcPr>
            <w:tcW w:w="8199" w:type="dxa"/>
          </w:tcPr>
          <w:p w14:paraId="2C0F26C4" w14:textId="77777777" w:rsidR="00470FC6" w:rsidRPr="000A2AF3" w:rsidRDefault="00470FC6" w:rsidP="000A2AF3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18"/>
              </w:rPr>
            </w:pPr>
            <w:r w:rsidRPr="000A2AF3">
              <w:rPr>
                <w:rFonts w:ascii="Arial" w:hAnsi="Arial" w:cs="Arial"/>
                <w:sz w:val="18"/>
                <w:szCs w:val="18"/>
              </w:rPr>
              <w:t>Beträgt die Größe der Wohnung weniger als 20 m²</w:t>
            </w:r>
            <w:r w:rsidR="00283B4E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425" w:type="dxa"/>
          </w:tcPr>
          <w:p w14:paraId="5C4EF655" w14:textId="77777777" w:rsidR="00470FC6" w:rsidRDefault="00470FC6" w:rsidP="00470FC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709" w:type="dxa"/>
          </w:tcPr>
          <w:p w14:paraId="5C4CFF82" w14:textId="77777777" w:rsidR="00470FC6" w:rsidRDefault="00470FC6" w:rsidP="00470F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Ja</w:t>
            </w:r>
          </w:p>
        </w:tc>
        <w:tc>
          <w:tcPr>
            <w:tcW w:w="425" w:type="dxa"/>
          </w:tcPr>
          <w:p w14:paraId="10F2F5E5" w14:textId="77777777" w:rsidR="00470FC6" w:rsidRDefault="00470FC6" w:rsidP="00470FC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7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709" w:type="dxa"/>
          </w:tcPr>
          <w:p w14:paraId="53D01999" w14:textId="77777777" w:rsidR="00470FC6" w:rsidRDefault="00470FC6" w:rsidP="00470F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Nein</w:t>
            </w:r>
          </w:p>
        </w:tc>
      </w:tr>
      <w:tr w:rsidR="00470FC6" w14:paraId="292AEE59" w14:textId="77777777" w:rsidTr="00963BAC">
        <w:trPr>
          <w:trHeight w:val="416"/>
        </w:trPr>
        <w:tc>
          <w:tcPr>
            <w:tcW w:w="8199" w:type="dxa"/>
          </w:tcPr>
          <w:p w14:paraId="5F17460D" w14:textId="77777777" w:rsidR="00470FC6" w:rsidRPr="000A2AF3" w:rsidRDefault="00470FC6" w:rsidP="000A2AF3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18"/>
              </w:rPr>
            </w:pPr>
            <w:r w:rsidRPr="000A2AF3">
              <w:rPr>
                <w:rFonts w:ascii="Arial" w:hAnsi="Arial" w:cs="Arial"/>
                <w:sz w:val="18"/>
                <w:szCs w:val="18"/>
              </w:rPr>
              <w:t>Beträgt die Größe der Wohnung mehr als 145 m²</w:t>
            </w:r>
            <w:r w:rsidR="00283B4E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425" w:type="dxa"/>
          </w:tcPr>
          <w:p w14:paraId="1AE745F4" w14:textId="77777777" w:rsidR="00470FC6" w:rsidRDefault="00470FC6" w:rsidP="00470FC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709" w:type="dxa"/>
          </w:tcPr>
          <w:p w14:paraId="35736454" w14:textId="77777777" w:rsidR="00470FC6" w:rsidRDefault="00470FC6" w:rsidP="00470F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Ja</w:t>
            </w:r>
          </w:p>
        </w:tc>
        <w:tc>
          <w:tcPr>
            <w:tcW w:w="425" w:type="dxa"/>
          </w:tcPr>
          <w:p w14:paraId="26DCB752" w14:textId="77777777" w:rsidR="00470FC6" w:rsidRDefault="00470FC6" w:rsidP="00470FC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7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709" w:type="dxa"/>
          </w:tcPr>
          <w:p w14:paraId="7C717F3B" w14:textId="77777777" w:rsidR="00470FC6" w:rsidRDefault="00470FC6" w:rsidP="00470F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Nein</w:t>
            </w:r>
          </w:p>
        </w:tc>
      </w:tr>
      <w:tr w:rsidR="00470FC6" w14:paraId="1B53260A" w14:textId="77777777" w:rsidTr="00963BAC">
        <w:trPr>
          <w:trHeight w:val="416"/>
        </w:trPr>
        <w:tc>
          <w:tcPr>
            <w:tcW w:w="8199" w:type="dxa"/>
          </w:tcPr>
          <w:p w14:paraId="6F06A62B" w14:textId="77777777" w:rsidR="00470FC6" w:rsidRPr="000A2AF3" w:rsidRDefault="000A2AF3" w:rsidP="000A2AF3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18"/>
              </w:rPr>
            </w:pPr>
            <w:r w:rsidRPr="000A2AF3">
              <w:rPr>
                <w:rFonts w:ascii="Arial" w:hAnsi="Arial" w:cs="Arial"/>
                <w:sz w:val="18"/>
                <w:szCs w:val="18"/>
              </w:rPr>
              <w:t>Lag</w:t>
            </w:r>
            <w:r w:rsidR="00470FC6" w:rsidRPr="000A2AF3">
              <w:rPr>
                <w:rFonts w:ascii="Arial" w:hAnsi="Arial" w:cs="Arial"/>
                <w:sz w:val="18"/>
                <w:szCs w:val="18"/>
              </w:rPr>
              <w:t xml:space="preserve"> d</w:t>
            </w:r>
            <w:r w:rsidRPr="000A2AF3">
              <w:rPr>
                <w:rFonts w:ascii="Arial" w:hAnsi="Arial" w:cs="Arial"/>
                <w:sz w:val="18"/>
                <w:szCs w:val="18"/>
              </w:rPr>
              <w:t>ie</w:t>
            </w:r>
            <w:r w:rsidR="00470FC6" w:rsidRPr="000A2AF3">
              <w:rPr>
                <w:rFonts w:ascii="Arial" w:hAnsi="Arial" w:cs="Arial"/>
                <w:sz w:val="18"/>
                <w:szCs w:val="18"/>
              </w:rPr>
              <w:t xml:space="preserve"> erstmalige Bezugsfertigkeit der Wohnung (Baujahr) </w:t>
            </w:r>
            <w:r w:rsidRPr="000A2AF3">
              <w:rPr>
                <w:rFonts w:ascii="Arial" w:hAnsi="Arial" w:cs="Arial"/>
                <w:b/>
                <w:bCs/>
                <w:sz w:val="18"/>
                <w:szCs w:val="18"/>
              </w:rPr>
              <w:t>nach</w:t>
            </w:r>
            <w:r w:rsidR="00470FC6" w:rsidRPr="000A2AF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A2AF3">
              <w:rPr>
                <w:rFonts w:ascii="Arial" w:hAnsi="Arial" w:cs="Arial"/>
                <w:sz w:val="18"/>
                <w:szCs w:val="18"/>
              </w:rPr>
              <w:t>dem 01.10.2014</w:t>
            </w:r>
            <w:r w:rsidR="00470FC6" w:rsidRPr="000A2AF3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425" w:type="dxa"/>
          </w:tcPr>
          <w:p w14:paraId="6D21B7A7" w14:textId="77777777" w:rsidR="00470FC6" w:rsidRDefault="00470FC6" w:rsidP="00470FC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709" w:type="dxa"/>
          </w:tcPr>
          <w:p w14:paraId="418F8192" w14:textId="77777777" w:rsidR="00470FC6" w:rsidRDefault="00470FC6" w:rsidP="00470F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Ja</w:t>
            </w:r>
          </w:p>
        </w:tc>
        <w:tc>
          <w:tcPr>
            <w:tcW w:w="425" w:type="dxa"/>
          </w:tcPr>
          <w:p w14:paraId="396A9A47" w14:textId="77777777" w:rsidR="00470FC6" w:rsidRDefault="00470FC6" w:rsidP="00470FC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7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709" w:type="dxa"/>
          </w:tcPr>
          <w:p w14:paraId="49AD6045" w14:textId="77777777" w:rsidR="00470FC6" w:rsidRDefault="00470FC6" w:rsidP="00470F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Nein</w:t>
            </w:r>
          </w:p>
        </w:tc>
      </w:tr>
      <w:tr w:rsidR="000A2AF3" w14:paraId="120FDA76" w14:textId="77777777" w:rsidTr="006668E2">
        <w:trPr>
          <w:trHeight w:val="416"/>
        </w:trPr>
        <w:tc>
          <w:tcPr>
            <w:tcW w:w="8199" w:type="dxa"/>
            <w:tcBorders>
              <w:bottom w:val="nil"/>
            </w:tcBorders>
          </w:tcPr>
          <w:p w14:paraId="5FE7017B" w14:textId="478CA499" w:rsidR="000A2AF3" w:rsidRPr="000A2AF3" w:rsidRDefault="00FA48DB" w:rsidP="000A2AF3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Liegt die Toilette </w:t>
            </w:r>
            <w:r w:rsidRPr="00FA48DB">
              <w:rPr>
                <w:rFonts w:ascii="Arial" w:hAnsi="Arial" w:cs="Arial"/>
                <w:b/>
                <w:bCs/>
                <w:sz w:val="18"/>
                <w:szCs w:val="18"/>
              </w:rPr>
              <w:t>außerhalb</w:t>
            </w:r>
            <w:r>
              <w:rPr>
                <w:rFonts w:ascii="Arial" w:hAnsi="Arial" w:cs="Arial"/>
                <w:sz w:val="18"/>
                <w:szCs w:val="18"/>
              </w:rPr>
              <w:t xml:space="preserve"> der Wohnung</w:t>
            </w:r>
            <w:r w:rsidR="000A2AF3" w:rsidRPr="000A2AF3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425" w:type="dxa"/>
            <w:tcBorders>
              <w:bottom w:val="nil"/>
            </w:tcBorders>
          </w:tcPr>
          <w:p w14:paraId="3C30C033" w14:textId="77777777" w:rsidR="000A2AF3" w:rsidRDefault="000A2AF3" w:rsidP="000A2AF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709" w:type="dxa"/>
            <w:tcBorders>
              <w:bottom w:val="nil"/>
            </w:tcBorders>
          </w:tcPr>
          <w:p w14:paraId="354A2950" w14:textId="77777777" w:rsidR="000A2AF3" w:rsidRDefault="000A2AF3" w:rsidP="000A2AF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Ja</w:t>
            </w:r>
          </w:p>
        </w:tc>
        <w:tc>
          <w:tcPr>
            <w:tcW w:w="425" w:type="dxa"/>
            <w:tcBorders>
              <w:bottom w:val="nil"/>
            </w:tcBorders>
          </w:tcPr>
          <w:p w14:paraId="791FB228" w14:textId="77777777" w:rsidR="000A2AF3" w:rsidRDefault="000A2AF3" w:rsidP="000A2AF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7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709" w:type="dxa"/>
            <w:tcBorders>
              <w:bottom w:val="nil"/>
            </w:tcBorders>
          </w:tcPr>
          <w:p w14:paraId="5002AF67" w14:textId="77777777" w:rsidR="000A2AF3" w:rsidRDefault="000A2AF3" w:rsidP="000A2AF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Nein</w:t>
            </w:r>
          </w:p>
        </w:tc>
      </w:tr>
      <w:tr w:rsidR="00011DC8" w14:paraId="223142F9" w14:textId="77777777" w:rsidTr="006668E2">
        <w:trPr>
          <w:trHeight w:val="416"/>
        </w:trPr>
        <w:tc>
          <w:tcPr>
            <w:tcW w:w="8199" w:type="dxa"/>
            <w:tcBorders>
              <w:top w:val="nil"/>
              <w:bottom w:val="nil"/>
            </w:tcBorders>
          </w:tcPr>
          <w:p w14:paraId="053CA4C2" w14:textId="77777777" w:rsidR="00011DC8" w:rsidRDefault="00283B4E" w:rsidP="00283B4E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Wird d</w:t>
            </w:r>
            <w:r w:rsidR="00011DC8">
              <w:rPr>
                <w:rFonts w:ascii="Arial" w:hAnsi="Arial" w:cs="Arial"/>
                <w:sz w:val="18"/>
                <w:szCs w:val="18"/>
              </w:rPr>
              <w:t>ie Wohnung erstmals nach umfassender Modernisierung vermietet</w:t>
            </w:r>
            <w:r>
              <w:rPr>
                <w:rFonts w:ascii="Arial" w:hAnsi="Arial" w:cs="Arial"/>
                <w:sz w:val="18"/>
                <w:szCs w:val="18"/>
              </w:rPr>
              <w:t xml:space="preserve"> und die </w:t>
            </w:r>
            <w:r w:rsidR="00011DC8">
              <w:rPr>
                <w:rFonts w:ascii="Arial" w:hAnsi="Arial" w:cs="Arial"/>
                <w:sz w:val="18"/>
                <w:szCs w:val="18"/>
              </w:rPr>
              <w:t>Modernisierungskosten betrugen mind. ein Drittel eines Neubaus mit vergleichbarem Standard</w:t>
            </w:r>
            <w:r>
              <w:rPr>
                <w:rFonts w:ascii="Arial" w:hAnsi="Arial" w:cs="Arial"/>
                <w:sz w:val="18"/>
                <w:szCs w:val="18"/>
              </w:rPr>
              <w:t>?</w:t>
            </w:r>
          </w:p>
          <w:p w14:paraId="02894953" w14:textId="77777777" w:rsidR="00283B4E" w:rsidRDefault="00283B4E" w:rsidP="00283B4E">
            <w:pPr>
              <w:pStyle w:val="Listenabsatz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  <w:vAlign w:val="center"/>
          </w:tcPr>
          <w:p w14:paraId="67CE9405" w14:textId="77777777" w:rsidR="00011DC8" w:rsidRDefault="00011DC8" w:rsidP="00011DC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14:paraId="7B117DB9" w14:textId="77777777" w:rsidR="00011DC8" w:rsidRDefault="00011DC8" w:rsidP="00011DC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Ja</w:t>
            </w:r>
          </w:p>
        </w:tc>
        <w:tc>
          <w:tcPr>
            <w:tcW w:w="425" w:type="dxa"/>
            <w:tcBorders>
              <w:top w:val="nil"/>
              <w:bottom w:val="nil"/>
            </w:tcBorders>
            <w:vAlign w:val="center"/>
          </w:tcPr>
          <w:p w14:paraId="6911275A" w14:textId="77777777" w:rsidR="00011DC8" w:rsidRDefault="00011DC8" w:rsidP="00011DC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7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14:paraId="521F9F5B" w14:textId="77777777" w:rsidR="00011DC8" w:rsidRDefault="00011DC8" w:rsidP="00011DC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Nein</w:t>
            </w:r>
          </w:p>
        </w:tc>
      </w:tr>
      <w:tr w:rsidR="00963BAC" w14:paraId="2935171F" w14:textId="77777777" w:rsidTr="00EB209B">
        <w:trPr>
          <w:trHeight w:val="1664"/>
        </w:trPr>
        <w:tc>
          <w:tcPr>
            <w:tcW w:w="8199" w:type="dxa"/>
            <w:tcBorders>
              <w:top w:val="nil"/>
            </w:tcBorders>
          </w:tcPr>
          <w:p w14:paraId="0D9C4D2D" w14:textId="472D4569" w:rsidR="006668E2" w:rsidRPr="006668E2" w:rsidRDefault="006668E2" w:rsidP="006668E2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18"/>
              </w:rPr>
            </w:pPr>
            <w:r w:rsidRPr="006668E2">
              <w:rPr>
                <w:rFonts w:ascii="Arial" w:hAnsi="Arial" w:cs="Arial"/>
                <w:sz w:val="18"/>
                <w:szCs w:val="18"/>
              </w:rPr>
              <w:lastRenderedPageBreak/>
              <w:t xml:space="preserve">Prüfen Sie bitte, ob </w:t>
            </w:r>
            <w:r w:rsidRPr="006668E2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beide</w:t>
            </w:r>
            <w:r w:rsidRPr="006668E2">
              <w:rPr>
                <w:rFonts w:ascii="Arial" w:hAnsi="Arial" w:cs="Arial"/>
                <w:sz w:val="18"/>
                <w:szCs w:val="18"/>
              </w:rPr>
              <w:t xml:space="preserve"> der folgenden Bedingungen erfüllt sind:</w:t>
            </w:r>
          </w:p>
          <w:p w14:paraId="4049637B" w14:textId="5DB8D0A9" w:rsidR="006668E2" w:rsidRPr="006668E2" w:rsidRDefault="006668E2" w:rsidP="006668E2">
            <w:pPr>
              <w:pStyle w:val="Listenabsatz"/>
              <w:numPr>
                <w:ilvl w:val="0"/>
                <w:numId w:val="5"/>
              </w:numPr>
              <w:rPr>
                <w:rFonts w:ascii="Arial" w:hAnsi="Arial" w:cs="Arial"/>
                <w:sz w:val="18"/>
                <w:szCs w:val="18"/>
              </w:rPr>
            </w:pPr>
            <w:r w:rsidRPr="006668E2">
              <w:rPr>
                <w:rFonts w:ascii="Arial" w:hAnsi="Arial" w:cs="Arial"/>
                <w:sz w:val="18"/>
                <w:szCs w:val="18"/>
              </w:rPr>
              <w:t>Die hier bescheinigte Nettokaltmiete, entspricht der Nettokaltmiete aus dem letzten vorangegangenen Mietvertrag für diese Wohnung oder ist geringer.</w:t>
            </w:r>
          </w:p>
          <w:p w14:paraId="5A7A3EFF" w14:textId="77777777" w:rsidR="006668E2" w:rsidRPr="006668E2" w:rsidRDefault="006668E2" w:rsidP="006668E2">
            <w:pPr>
              <w:pStyle w:val="Listenabsatz"/>
              <w:numPr>
                <w:ilvl w:val="0"/>
                <w:numId w:val="5"/>
              </w:numPr>
              <w:rPr>
                <w:rFonts w:ascii="Arial" w:hAnsi="Arial" w:cs="Arial"/>
                <w:sz w:val="18"/>
                <w:szCs w:val="18"/>
              </w:rPr>
            </w:pPr>
            <w:r w:rsidRPr="006668E2">
              <w:rPr>
                <w:rFonts w:ascii="Arial" w:hAnsi="Arial" w:cs="Arial"/>
                <w:sz w:val="18"/>
                <w:szCs w:val="18"/>
              </w:rPr>
              <w:t>Die letzte Nettokaltmiete lag bereits mehr als 10 Prozent über der ortsüblichen Vergleichsmiete.</w:t>
            </w:r>
          </w:p>
          <w:p w14:paraId="1ECFAA42" w14:textId="77777777" w:rsidR="006668E2" w:rsidRPr="006668E2" w:rsidRDefault="006668E2" w:rsidP="006668E2">
            <w:pPr>
              <w:ind w:left="720"/>
              <w:rPr>
                <w:rFonts w:ascii="Arial" w:hAnsi="Arial" w:cs="Arial"/>
                <w:sz w:val="18"/>
                <w:szCs w:val="18"/>
              </w:rPr>
            </w:pPr>
            <w:r w:rsidRPr="006668E2">
              <w:rPr>
                <w:rFonts w:ascii="Arial" w:hAnsi="Arial" w:cs="Arial"/>
                <w:sz w:val="18"/>
                <w:szCs w:val="18"/>
              </w:rPr>
              <w:t xml:space="preserve">Sind </w:t>
            </w:r>
            <w:r w:rsidRPr="006668E2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beide</w:t>
            </w:r>
            <w:r w:rsidRPr="006668E2">
              <w:rPr>
                <w:rFonts w:ascii="Arial" w:hAnsi="Arial" w:cs="Arial"/>
                <w:sz w:val="18"/>
                <w:szCs w:val="18"/>
              </w:rPr>
              <w:t xml:space="preserve"> Bedingungen erfüllt, so kreuzen Sie bitte „Ja“ an. Andernfalls kreuzen Sie „Nein“ an.</w:t>
            </w:r>
          </w:p>
          <w:p w14:paraId="5E8D7BFA" w14:textId="39C912CC" w:rsidR="00D34CB7" w:rsidRPr="00F53D92" w:rsidRDefault="00D34CB7" w:rsidP="006668E2">
            <w:pPr>
              <w:pStyle w:val="Listenabsatz"/>
              <w:ind w:left="10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</w:tcBorders>
            <w:vAlign w:val="bottom"/>
          </w:tcPr>
          <w:p w14:paraId="332839C7" w14:textId="77777777" w:rsidR="00963BAC" w:rsidRDefault="00963BAC" w:rsidP="00963BA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  <w:p w14:paraId="74DA0367" w14:textId="77777777" w:rsidR="006668E2" w:rsidRDefault="006668E2" w:rsidP="00963BA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</w:tcBorders>
            <w:vAlign w:val="bottom"/>
          </w:tcPr>
          <w:p w14:paraId="4859551E" w14:textId="77777777" w:rsidR="00963BAC" w:rsidRDefault="00963BAC" w:rsidP="00963BA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Ja</w:t>
            </w:r>
          </w:p>
          <w:p w14:paraId="6AC18199" w14:textId="77777777" w:rsidR="006668E2" w:rsidRDefault="006668E2" w:rsidP="00963BA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</w:tcBorders>
            <w:vAlign w:val="bottom"/>
          </w:tcPr>
          <w:p w14:paraId="14D14897" w14:textId="77777777" w:rsidR="00963BAC" w:rsidRDefault="00963BAC" w:rsidP="00963BA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7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  <w:p w14:paraId="1C95BC1A" w14:textId="77777777" w:rsidR="006668E2" w:rsidRDefault="006668E2" w:rsidP="00963BA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</w:tcBorders>
            <w:vAlign w:val="bottom"/>
          </w:tcPr>
          <w:p w14:paraId="11985D03" w14:textId="77777777" w:rsidR="00963BAC" w:rsidRDefault="00963BAC" w:rsidP="00963BA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Nein</w:t>
            </w:r>
          </w:p>
          <w:p w14:paraId="375DEC0A" w14:textId="77777777" w:rsidR="006668E2" w:rsidRDefault="006668E2" w:rsidP="00963BA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70D67" w14:paraId="7774CBA9" w14:textId="77777777" w:rsidTr="00283B4E">
        <w:trPr>
          <w:trHeight w:val="416"/>
        </w:trPr>
        <w:tc>
          <w:tcPr>
            <w:tcW w:w="8199" w:type="dxa"/>
          </w:tcPr>
          <w:p w14:paraId="06174A26" w14:textId="62D7E414" w:rsidR="00F70D67" w:rsidRPr="006668E2" w:rsidRDefault="00F70D67" w:rsidP="006668E2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18"/>
              </w:rPr>
            </w:pPr>
            <w:r w:rsidRPr="006668E2">
              <w:rPr>
                <w:rFonts w:ascii="Arial" w:hAnsi="Arial" w:cs="Arial"/>
                <w:sz w:val="18"/>
                <w:szCs w:val="18"/>
              </w:rPr>
              <w:t>Ist die Wohnung öffentlich gefördert?  Ende der Belegungsbindung: ______________</w:t>
            </w:r>
          </w:p>
          <w:p w14:paraId="377F160C" w14:textId="77777777" w:rsidR="00F70D67" w:rsidRDefault="00F70D67" w:rsidP="00F70D67">
            <w:pPr>
              <w:pStyle w:val="Listenabsatz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14:paraId="217D8A47" w14:textId="46843F30" w:rsidR="00F70D67" w:rsidRDefault="00F70D67" w:rsidP="00F70D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86061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86061"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Pr="00B86061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709" w:type="dxa"/>
            <w:vAlign w:val="center"/>
          </w:tcPr>
          <w:p w14:paraId="682E76F2" w14:textId="5A78F4CB" w:rsidR="00F70D67" w:rsidRDefault="00F70D67" w:rsidP="00F70D67">
            <w:pPr>
              <w:rPr>
                <w:rFonts w:ascii="Arial" w:hAnsi="Arial" w:cs="Arial"/>
                <w:sz w:val="18"/>
                <w:szCs w:val="18"/>
              </w:rPr>
            </w:pPr>
            <w:r w:rsidRPr="00B86061">
              <w:rPr>
                <w:rFonts w:ascii="Arial" w:hAnsi="Arial" w:cs="Arial"/>
                <w:sz w:val="18"/>
                <w:szCs w:val="18"/>
              </w:rPr>
              <w:t>Ja</w:t>
            </w:r>
          </w:p>
        </w:tc>
        <w:tc>
          <w:tcPr>
            <w:tcW w:w="425" w:type="dxa"/>
            <w:vAlign w:val="center"/>
          </w:tcPr>
          <w:p w14:paraId="599601BF" w14:textId="6D540036" w:rsidR="00F70D67" w:rsidRDefault="00F70D67" w:rsidP="00F70D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86061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86061"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Pr="00B86061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709" w:type="dxa"/>
            <w:vAlign w:val="center"/>
          </w:tcPr>
          <w:p w14:paraId="6ACDE270" w14:textId="4A990A1B" w:rsidR="00F70D67" w:rsidRDefault="00F70D67" w:rsidP="00F70D67">
            <w:pPr>
              <w:rPr>
                <w:rFonts w:ascii="Arial" w:hAnsi="Arial" w:cs="Arial"/>
                <w:sz w:val="18"/>
                <w:szCs w:val="18"/>
              </w:rPr>
            </w:pPr>
            <w:r w:rsidRPr="00B86061">
              <w:rPr>
                <w:rFonts w:ascii="Arial" w:hAnsi="Arial" w:cs="Arial"/>
                <w:sz w:val="18"/>
                <w:szCs w:val="18"/>
              </w:rPr>
              <w:t>Nein</w:t>
            </w:r>
          </w:p>
        </w:tc>
      </w:tr>
    </w:tbl>
    <w:p w14:paraId="75C3E778" w14:textId="77777777" w:rsidR="00A3447C" w:rsidRDefault="00A3447C" w:rsidP="009F6B23">
      <w:pPr>
        <w:spacing w:after="0"/>
        <w:rPr>
          <w:rFonts w:ascii="Arial" w:hAnsi="Arial" w:cs="Arial"/>
          <w:sz w:val="18"/>
          <w:szCs w:val="18"/>
        </w:rPr>
      </w:pPr>
    </w:p>
    <w:tbl>
      <w:tblPr>
        <w:tblStyle w:val="Tabellenraster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3"/>
        <w:gridCol w:w="10044"/>
      </w:tblGrid>
      <w:tr w:rsidR="009E7A19" w14:paraId="7E6644BC" w14:textId="77777777" w:rsidTr="001F25C2">
        <w:trPr>
          <w:trHeight w:val="461"/>
        </w:trPr>
        <w:tc>
          <w:tcPr>
            <w:tcW w:w="10467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</w:tcPr>
          <w:p w14:paraId="7793DBDA" w14:textId="77777777" w:rsidR="009E7A19" w:rsidRPr="009E7A19" w:rsidRDefault="00B5190E" w:rsidP="00445D3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</w:rPr>
              <w:t>Fragen zur Mietpreisbremse</w:t>
            </w:r>
          </w:p>
        </w:tc>
      </w:tr>
      <w:tr w:rsidR="00B5190E" w:rsidRPr="00B5190E" w14:paraId="0F47A9D2" w14:textId="77777777" w:rsidTr="00EB209B">
        <w:trPr>
          <w:trHeight w:val="304"/>
        </w:trPr>
        <w:tc>
          <w:tcPr>
            <w:tcW w:w="10467" w:type="dxa"/>
            <w:gridSpan w:val="2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14:paraId="3467DAF5" w14:textId="77777777" w:rsidR="00B5190E" w:rsidRPr="00C30D1B" w:rsidRDefault="00B5190E" w:rsidP="00445D3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Angaben zur Wohnung</w:t>
            </w:r>
            <w:r w:rsidR="00C30D1B">
              <w:rPr>
                <w:rFonts w:ascii="Arial" w:hAnsi="Arial" w:cs="Arial"/>
                <w:sz w:val="18"/>
                <w:szCs w:val="18"/>
              </w:rPr>
              <w:t xml:space="preserve"> (Mehrfachauswahl möglich)</w:t>
            </w:r>
          </w:p>
        </w:tc>
      </w:tr>
      <w:tr w:rsidR="0047376D" w14:paraId="1D442619" w14:textId="77777777" w:rsidTr="001F25C2">
        <w:trPr>
          <w:trHeight w:val="416"/>
        </w:trPr>
        <w:tc>
          <w:tcPr>
            <w:tcW w:w="42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4B4A9556" w14:textId="77777777" w:rsidR="0047376D" w:rsidRDefault="0047376D" w:rsidP="0047376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Kontrollkästchen21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sz w:val="18"/>
                <w:szCs w:val="18"/>
              </w:rPr>
            </w:r>
            <w:r w:rsidR="00617F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3"/>
          </w:p>
        </w:tc>
        <w:tc>
          <w:tcPr>
            <w:tcW w:w="1004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074FD8FD" w14:textId="77777777" w:rsidR="0047376D" w:rsidRDefault="0047376D" w:rsidP="004737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Appartement (abgeschlossene Einzimmerwohnung bis 50 m² mit Badewanne oder Dusche, WC und einfacher Kochnische)</w:t>
            </w:r>
          </w:p>
        </w:tc>
      </w:tr>
      <w:tr w:rsidR="0047376D" w14:paraId="3D49DBC0" w14:textId="77777777" w:rsidTr="001F25C2">
        <w:trPr>
          <w:trHeight w:val="416"/>
        </w:trPr>
        <w:tc>
          <w:tcPr>
            <w:tcW w:w="42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5A764BCC" w14:textId="77777777" w:rsidR="0047376D" w:rsidRDefault="0047376D" w:rsidP="0047376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Kontrollkästchen22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sz w:val="18"/>
                <w:szCs w:val="18"/>
              </w:rPr>
            </w:r>
            <w:r w:rsidR="00617F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4"/>
          </w:p>
        </w:tc>
        <w:tc>
          <w:tcPr>
            <w:tcW w:w="1004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0746AC3A" w14:textId="77777777" w:rsidR="0047376D" w:rsidRDefault="0047376D" w:rsidP="0047376D">
            <w:pPr>
              <w:rPr>
                <w:rFonts w:ascii="Arial" w:hAnsi="Arial" w:cs="Arial"/>
                <w:sz w:val="18"/>
                <w:szCs w:val="18"/>
              </w:rPr>
            </w:pPr>
            <w:r w:rsidRPr="00005905">
              <w:rPr>
                <w:rFonts w:ascii="Arial" w:hAnsi="Arial" w:cs="Arial"/>
                <w:sz w:val="18"/>
                <w:szCs w:val="18"/>
              </w:rPr>
              <w:t>Maisonette- oder Galerie-Wohnung (Treppe innerhalb der Wohnung mit nutzbaren Wohnräumen auf mind. zwei Etagen)</w:t>
            </w:r>
          </w:p>
        </w:tc>
      </w:tr>
      <w:tr w:rsidR="0047376D" w14:paraId="105BF15C" w14:textId="77777777" w:rsidTr="002C462B">
        <w:trPr>
          <w:trHeight w:val="416"/>
        </w:trPr>
        <w:tc>
          <w:tcPr>
            <w:tcW w:w="42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558034CF" w14:textId="77777777" w:rsidR="0047376D" w:rsidRDefault="0047376D" w:rsidP="0047376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Kontrollkästchen23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sz w:val="18"/>
                <w:szCs w:val="18"/>
              </w:rPr>
            </w:r>
            <w:r w:rsidR="00617F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5"/>
          </w:p>
        </w:tc>
        <w:tc>
          <w:tcPr>
            <w:tcW w:w="1004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3276BDCB" w14:textId="77777777" w:rsidR="0047376D" w:rsidRPr="00005905" w:rsidRDefault="0047376D" w:rsidP="0047376D">
            <w:pPr>
              <w:rPr>
                <w:rFonts w:ascii="Arial" w:hAnsi="Arial" w:cs="Arial"/>
                <w:sz w:val="18"/>
                <w:szCs w:val="18"/>
              </w:rPr>
            </w:pPr>
            <w:r w:rsidRPr="00005905">
              <w:rPr>
                <w:rFonts w:ascii="Arial" w:hAnsi="Arial" w:cs="Arial"/>
                <w:sz w:val="18"/>
                <w:szCs w:val="18"/>
              </w:rPr>
              <w:t>Dachgeschoss-Wohnung (Zimmer haben teilweise Dachschrägen)</w:t>
            </w:r>
          </w:p>
        </w:tc>
      </w:tr>
      <w:tr w:rsidR="00EE3194" w14:paraId="2207AC09" w14:textId="77777777" w:rsidTr="002C462B">
        <w:trPr>
          <w:trHeight w:val="416"/>
        </w:trPr>
        <w:tc>
          <w:tcPr>
            <w:tcW w:w="423" w:type="dxa"/>
            <w:tcBorders>
              <w:top w:val="nil"/>
              <w:left w:val="single" w:sz="18" w:space="0" w:color="auto"/>
              <w:bottom w:val="single" w:sz="2" w:space="0" w:color="auto"/>
              <w:right w:val="nil"/>
            </w:tcBorders>
          </w:tcPr>
          <w:p w14:paraId="32471D61" w14:textId="77777777" w:rsidR="00EE3194" w:rsidRDefault="00EE3194" w:rsidP="0047376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Kontrollkästchen68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sz w:val="18"/>
                <w:szCs w:val="18"/>
              </w:rPr>
            </w:r>
            <w:r w:rsidR="00617F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6"/>
          </w:p>
        </w:tc>
        <w:tc>
          <w:tcPr>
            <w:tcW w:w="10044" w:type="dxa"/>
            <w:tcBorders>
              <w:top w:val="nil"/>
              <w:left w:val="nil"/>
              <w:bottom w:val="single" w:sz="2" w:space="0" w:color="auto"/>
              <w:right w:val="single" w:sz="18" w:space="0" w:color="auto"/>
            </w:tcBorders>
          </w:tcPr>
          <w:p w14:paraId="6D3EEC99" w14:textId="77777777" w:rsidR="00EE3194" w:rsidRPr="00005905" w:rsidRDefault="00EE3194" w:rsidP="0047376D">
            <w:pPr>
              <w:rPr>
                <w:rFonts w:ascii="Arial" w:hAnsi="Arial" w:cs="Arial"/>
                <w:sz w:val="18"/>
                <w:szCs w:val="18"/>
              </w:rPr>
            </w:pPr>
            <w:r w:rsidRPr="00EE3194">
              <w:rPr>
                <w:rFonts w:ascii="Arial" w:hAnsi="Arial" w:cs="Arial"/>
                <w:sz w:val="18"/>
                <w:szCs w:val="18"/>
              </w:rPr>
              <w:t>Souterrain-Wohnung</w:t>
            </w:r>
          </w:p>
        </w:tc>
      </w:tr>
      <w:tr w:rsidR="00B5190E" w14:paraId="3C6C8948" w14:textId="77777777" w:rsidTr="006668E2">
        <w:trPr>
          <w:trHeight w:val="301"/>
        </w:trPr>
        <w:tc>
          <w:tcPr>
            <w:tcW w:w="10467" w:type="dxa"/>
            <w:gridSpan w:val="2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14:paraId="1B5F91E4" w14:textId="4487E283" w:rsidR="00B5190E" w:rsidRPr="0047376D" w:rsidRDefault="00B5190E" w:rsidP="009515E5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47376D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Bad-Ausstattung</w:t>
            </w:r>
            <w:r w:rsidR="00C30D1B">
              <w:rPr>
                <w:rFonts w:ascii="Arial" w:hAnsi="Arial" w:cs="Arial"/>
                <w:sz w:val="18"/>
                <w:szCs w:val="18"/>
              </w:rPr>
              <w:t xml:space="preserve"> (</w:t>
            </w:r>
            <w:r w:rsidR="005474FD" w:rsidRPr="005474FD">
              <w:rPr>
                <w:rFonts w:ascii="Arial" w:hAnsi="Arial" w:cs="Arial"/>
                <w:i/>
                <w:iCs/>
                <w:sz w:val="18"/>
                <w:szCs w:val="18"/>
              </w:rPr>
              <w:t>Pflichtfeld</w:t>
            </w:r>
            <w:r w:rsidR="005474FD">
              <w:rPr>
                <w:rFonts w:ascii="Arial" w:hAnsi="Arial" w:cs="Arial"/>
                <w:sz w:val="18"/>
                <w:szCs w:val="18"/>
              </w:rPr>
              <w:t xml:space="preserve"> - </w:t>
            </w:r>
            <w:r w:rsidR="00C30D1B">
              <w:rPr>
                <w:rFonts w:ascii="Arial" w:hAnsi="Arial" w:cs="Arial"/>
                <w:sz w:val="18"/>
                <w:szCs w:val="18"/>
              </w:rPr>
              <w:t>Mehrfachauswahl möglich)</w:t>
            </w:r>
          </w:p>
        </w:tc>
      </w:tr>
      <w:tr w:rsidR="00B5190E" w14:paraId="715E6EA5" w14:textId="77777777" w:rsidTr="001F25C2">
        <w:trPr>
          <w:trHeight w:val="412"/>
        </w:trPr>
        <w:tc>
          <w:tcPr>
            <w:tcW w:w="42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2ADB6480" w14:textId="77777777" w:rsidR="00B5190E" w:rsidRDefault="00B5190E" w:rsidP="009515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Kontrollkästchen24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sz w:val="18"/>
                <w:szCs w:val="18"/>
              </w:rPr>
            </w:r>
            <w:r w:rsidR="00617F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7"/>
          </w:p>
        </w:tc>
        <w:tc>
          <w:tcPr>
            <w:tcW w:w="1004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3DAB5812" w14:textId="77777777" w:rsidR="00B5190E" w:rsidRDefault="00B5190E" w:rsidP="009515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Standard (Badezimmer mit WC und Badewanne)</w:t>
            </w:r>
          </w:p>
        </w:tc>
      </w:tr>
      <w:tr w:rsidR="00B5190E" w14:paraId="4FF1BEB1" w14:textId="77777777" w:rsidTr="001F25C2">
        <w:trPr>
          <w:trHeight w:val="412"/>
        </w:trPr>
        <w:tc>
          <w:tcPr>
            <w:tcW w:w="42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4EC7B46A" w14:textId="77777777" w:rsidR="00B5190E" w:rsidRDefault="00B5190E" w:rsidP="009515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Kontrollkästchen25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sz w:val="18"/>
                <w:szCs w:val="18"/>
              </w:rPr>
            </w:r>
            <w:r w:rsidR="00617F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8"/>
          </w:p>
        </w:tc>
        <w:tc>
          <w:tcPr>
            <w:tcW w:w="1004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5E6125BD" w14:textId="77777777" w:rsidR="00B5190E" w:rsidRPr="00005905" w:rsidRDefault="00B5190E" w:rsidP="009515E5">
            <w:pPr>
              <w:rPr>
                <w:rFonts w:ascii="Arial" w:hAnsi="Arial" w:cs="Arial"/>
                <w:sz w:val="18"/>
                <w:szCs w:val="18"/>
              </w:rPr>
            </w:pPr>
            <w:r w:rsidRPr="00005905">
              <w:rPr>
                <w:rFonts w:ascii="Arial" w:hAnsi="Arial" w:cs="Arial"/>
                <w:sz w:val="18"/>
                <w:szCs w:val="18"/>
              </w:rPr>
              <w:t>Zweites WC (Gäste-WC)</w:t>
            </w:r>
          </w:p>
        </w:tc>
      </w:tr>
      <w:tr w:rsidR="00B5190E" w14:paraId="2E8018ED" w14:textId="77777777" w:rsidTr="001F25C2">
        <w:trPr>
          <w:trHeight w:val="412"/>
        </w:trPr>
        <w:tc>
          <w:tcPr>
            <w:tcW w:w="42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082D6FE2" w14:textId="77777777" w:rsidR="00B5190E" w:rsidRDefault="00B5190E" w:rsidP="009515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Kontrollkästchen26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sz w:val="18"/>
                <w:szCs w:val="18"/>
              </w:rPr>
            </w:r>
            <w:r w:rsidR="00617F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9"/>
          </w:p>
        </w:tc>
        <w:tc>
          <w:tcPr>
            <w:tcW w:w="1004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5229F3F0" w14:textId="77777777" w:rsidR="00B5190E" w:rsidRPr="003322E2" w:rsidRDefault="00B5190E" w:rsidP="009515E5">
            <w:pPr>
              <w:rPr>
                <w:rFonts w:ascii="Arial" w:hAnsi="Arial" w:cs="Arial"/>
                <w:sz w:val="18"/>
                <w:szCs w:val="18"/>
              </w:rPr>
            </w:pPr>
            <w:r w:rsidRPr="003322E2">
              <w:rPr>
                <w:rFonts w:ascii="Arial" w:hAnsi="Arial" w:cs="Arial"/>
                <w:sz w:val="18"/>
                <w:szCs w:val="18"/>
              </w:rPr>
              <w:t>Badezimmer mit Dusche</w:t>
            </w:r>
          </w:p>
        </w:tc>
      </w:tr>
      <w:tr w:rsidR="00B5190E" w14:paraId="1ACBEE2D" w14:textId="77777777" w:rsidTr="002C462B">
        <w:trPr>
          <w:trHeight w:val="412"/>
        </w:trPr>
        <w:tc>
          <w:tcPr>
            <w:tcW w:w="42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034914AB" w14:textId="77777777" w:rsidR="00B5190E" w:rsidRDefault="00B5190E" w:rsidP="009515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Kontrollkästchen27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sz w:val="18"/>
                <w:szCs w:val="18"/>
              </w:rPr>
            </w:r>
            <w:r w:rsidR="00617F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0"/>
          </w:p>
        </w:tc>
        <w:tc>
          <w:tcPr>
            <w:tcW w:w="1004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25AA8C0F" w14:textId="77777777" w:rsidR="00B5190E" w:rsidRPr="00123097" w:rsidRDefault="00B5190E" w:rsidP="009515E5">
            <w:pPr>
              <w:rPr>
                <w:rFonts w:ascii="Arial" w:hAnsi="Arial" w:cs="Arial"/>
                <w:sz w:val="18"/>
                <w:szCs w:val="18"/>
              </w:rPr>
            </w:pPr>
            <w:r w:rsidRPr="00123097">
              <w:rPr>
                <w:rFonts w:ascii="Arial" w:hAnsi="Arial" w:cs="Arial"/>
                <w:sz w:val="18"/>
                <w:szCs w:val="18"/>
              </w:rPr>
              <w:t>Zweites Badezimmer mit WC (Raum mit Badewanne und/oder Dusche sowie Waschbecken und WC)</w:t>
            </w:r>
          </w:p>
        </w:tc>
      </w:tr>
      <w:tr w:rsidR="0019614F" w14:paraId="5CE80F37" w14:textId="77777777" w:rsidTr="002C462B">
        <w:trPr>
          <w:trHeight w:val="412"/>
        </w:trPr>
        <w:tc>
          <w:tcPr>
            <w:tcW w:w="423" w:type="dxa"/>
            <w:tcBorders>
              <w:top w:val="nil"/>
              <w:left w:val="single" w:sz="18" w:space="0" w:color="auto"/>
              <w:bottom w:val="single" w:sz="2" w:space="0" w:color="auto"/>
              <w:right w:val="nil"/>
            </w:tcBorders>
          </w:tcPr>
          <w:p w14:paraId="1C7CECD9" w14:textId="77777777" w:rsidR="0019614F" w:rsidRDefault="0019614F" w:rsidP="009515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7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Kontrollkästchen71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sz w:val="18"/>
                <w:szCs w:val="18"/>
              </w:rPr>
            </w:r>
            <w:r w:rsidR="00617F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1"/>
          </w:p>
        </w:tc>
        <w:tc>
          <w:tcPr>
            <w:tcW w:w="10044" w:type="dxa"/>
            <w:tcBorders>
              <w:top w:val="nil"/>
              <w:left w:val="nil"/>
              <w:bottom w:val="single" w:sz="2" w:space="0" w:color="auto"/>
              <w:right w:val="single" w:sz="18" w:space="0" w:color="auto"/>
            </w:tcBorders>
          </w:tcPr>
          <w:p w14:paraId="7F96F2A8" w14:textId="77777777" w:rsidR="0019614F" w:rsidRPr="00123097" w:rsidRDefault="0019614F" w:rsidP="009515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Kein Badezimmer in der Wohnung</w:t>
            </w:r>
          </w:p>
        </w:tc>
      </w:tr>
      <w:tr w:rsidR="001F25C2" w14:paraId="3B6E6633" w14:textId="77777777" w:rsidTr="001F25C2">
        <w:trPr>
          <w:trHeight w:val="412"/>
        </w:trPr>
        <w:tc>
          <w:tcPr>
            <w:tcW w:w="10467" w:type="dxa"/>
            <w:gridSpan w:val="2"/>
            <w:tcBorders>
              <w:top w:val="nil"/>
            </w:tcBorders>
          </w:tcPr>
          <w:p w14:paraId="4D9C984E" w14:textId="36B05D1A" w:rsidR="001F25C2" w:rsidRPr="00C30D1B" w:rsidRDefault="001F25C2" w:rsidP="001F25C2">
            <w:pPr>
              <w:rPr>
                <w:rFonts w:ascii="Arial" w:hAnsi="Arial" w:cs="Arial"/>
                <w:sz w:val="18"/>
                <w:szCs w:val="18"/>
              </w:rPr>
            </w:pPr>
            <w:r w:rsidRPr="0047376D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Bodenbeläge</w:t>
            </w:r>
            <w:r>
              <w:rPr>
                <w:rFonts w:ascii="Arial" w:hAnsi="Arial" w:cs="Arial"/>
                <w:sz w:val="18"/>
                <w:szCs w:val="18"/>
              </w:rPr>
              <w:t xml:space="preserve"> (</w:t>
            </w:r>
            <w:r w:rsidR="005474FD" w:rsidRPr="005474FD">
              <w:rPr>
                <w:rFonts w:ascii="Arial" w:hAnsi="Arial" w:cs="Arial"/>
                <w:i/>
                <w:iCs/>
                <w:sz w:val="18"/>
                <w:szCs w:val="18"/>
              </w:rPr>
              <w:t>Pflichtfeld</w:t>
            </w:r>
            <w:r w:rsidR="005474FD" w:rsidRPr="005474FD">
              <w:rPr>
                <w:rFonts w:ascii="Arial" w:hAnsi="Arial" w:cs="Arial"/>
                <w:sz w:val="18"/>
                <w:szCs w:val="18"/>
              </w:rPr>
              <w:t xml:space="preserve"> - </w:t>
            </w:r>
            <w:r>
              <w:rPr>
                <w:rFonts w:ascii="Arial" w:hAnsi="Arial" w:cs="Arial"/>
                <w:sz w:val="18"/>
                <w:szCs w:val="18"/>
              </w:rPr>
              <w:t>Nur eine Antwort möglich)</w:t>
            </w:r>
          </w:p>
          <w:p w14:paraId="0B8BD4B0" w14:textId="77777777" w:rsidR="001F25C2" w:rsidRDefault="001F25C2" w:rsidP="001F25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(Bitte die Art der Bodenbeläge angeben, mit denen die Wohn- und Schlafräume überwiegend ausgestattet sind)</w:t>
            </w:r>
          </w:p>
          <w:p w14:paraId="0E6B0A14" w14:textId="77777777" w:rsidR="001F25C2" w:rsidRPr="0091066D" w:rsidRDefault="001F25C2" w:rsidP="001F25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F25C2" w14:paraId="7298528E" w14:textId="77777777" w:rsidTr="00087B94">
        <w:trPr>
          <w:trHeight w:val="412"/>
        </w:trPr>
        <w:tc>
          <w:tcPr>
            <w:tcW w:w="423" w:type="dxa"/>
          </w:tcPr>
          <w:p w14:paraId="15539091" w14:textId="77777777" w:rsidR="001F25C2" w:rsidRDefault="001F25C2" w:rsidP="001F25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Kontrollkästchen28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sz w:val="18"/>
                <w:szCs w:val="18"/>
              </w:rPr>
            </w:r>
            <w:r w:rsidR="00617F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2"/>
          </w:p>
        </w:tc>
        <w:tc>
          <w:tcPr>
            <w:tcW w:w="10044" w:type="dxa"/>
          </w:tcPr>
          <w:p w14:paraId="41DDBC94" w14:textId="77777777" w:rsidR="001F25C2" w:rsidRPr="0091066D" w:rsidRDefault="001F25C2" w:rsidP="001F25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Standard (Laminat, Teppichboden, einfacher PVC-Bodenbelag)</w:t>
            </w:r>
          </w:p>
        </w:tc>
      </w:tr>
      <w:tr w:rsidR="001F25C2" w14:paraId="130C92CB" w14:textId="77777777" w:rsidTr="00087B94">
        <w:trPr>
          <w:trHeight w:val="412"/>
        </w:trPr>
        <w:tc>
          <w:tcPr>
            <w:tcW w:w="423" w:type="dxa"/>
          </w:tcPr>
          <w:p w14:paraId="58A3F4CA" w14:textId="77777777" w:rsidR="001F25C2" w:rsidRDefault="001F25C2" w:rsidP="001F25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Kontrollkästchen29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sz w:val="18"/>
                <w:szCs w:val="18"/>
              </w:rPr>
            </w:r>
            <w:r w:rsidR="00617F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3"/>
          </w:p>
        </w:tc>
        <w:tc>
          <w:tcPr>
            <w:tcW w:w="10044" w:type="dxa"/>
          </w:tcPr>
          <w:p w14:paraId="24F2D61B" w14:textId="77777777" w:rsidR="001F25C2" w:rsidRPr="0091066D" w:rsidRDefault="001F25C2" w:rsidP="001F25C2">
            <w:pPr>
              <w:rPr>
                <w:rFonts w:ascii="Arial" w:hAnsi="Arial" w:cs="Arial"/>
                <w:sz w:val="18"/>
                <w:szCs w:val="18"/>
              </w:rPr>
            </w:pPr>
            <w:r w:rsidRPr="0091066D">
              <w:rPr>
                <w:rFonts w:ascii="Arial" w:hAnsi="Arial" w:cs="Arial"/>
                <w:sz w:val="18"/>
                <w:szCs w:val="18"/>
              </w:rPr>
              <w:t>Parkettboden oder aufgearbeitete Hobeldielen</w:t>
            </w:r>
          </w:p>
        </w:tc>
      </w:tr>
      <w:tr w:rsidR="001F25C2" w14:paraId="5905A038" w14:textId="77777777" w:rsidTr="00087B94">
        <w:trPr>
          <w:trHeight w:val="412"/>
        </w:trPr>
        <w:tc>
          <w:tcPr>
            <w:tcW w:w="423" w:type="dxa"/>
          </w:tcPr>
          <w:p w14:paraId="64682613" w14:textId="77777777" w:rsidR="001F25C2" w:rsidRDefault="001F25C2" w:rsidP="001F25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Kontrollkästchen30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sz w:val="18"/>
                <w:szCs w:val="18"/>
              </w:rPr>
            </w:r>
            <w:r w:rsidR="00617F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4"/>
          </w:p>
        </w:tc>
        <w:tc>
          <w:tcPr>
            <w:tcW w:w="10044" w:type="dxa"/>
          </w:tcPr>
          <w:p w14:paraId="0A8986D0" w14:textId="77777777" w:rsidR="001F25C2" w:rsidRPr="0091066D" w:rsidRDefault="001F25C2" w:rsidP="001F25C2">
            <w:pPr>
              <w:rPr>
                <w:rFonts w:ascii="Arial" w:hAnsi="Arial" w:cs="Arial"/>
                <w:sz w:val="18"/>
                <w:szCs w:val="18"/>
              </w:rPr>
            </w:pPr>
            <w:r w:rsidRPr="0091066D">
              <w:rPr>
                <w:rFonts w:ascii="Arial" w:hAnsi="Arial" w:cs="Arial"/>
                <w:sz w:val="18"/>
                <w:szCs w:val="18"/>
              </w:rPr>
              <w:t>Keramik-/Natursteinboden</w:t>
            </w:r>
          </w:p>
        </w:tc>
      </w:tr>
      <w:tr w:rsidR="001F25C2" w14:paraId="6D0700B4" w14:textId="77777777" w:rsidTr="00087B94">
        <w:trPr>
          <w:trHeight w:val="412"/>
        </w:trPr>
        <w:tc>
          <w:tcPr>
            <w:tcW w:w="423" w:type="dxa"/>
          </w:tcPr>
          <w:p w14:paraId="47E06932" w14:textId="77777777" w:rsidR="001F25C2" w:rsidRDefault="001F25C2" w:rsidP="001F25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Kontrollkästchen76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sz w:val="18"/>
                <w:szCs w:val="18"/>
              </w:rPr>
            </w:r>
            <w:r w:rsidR="00617F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5"/>
          </w:p>
        </w:tc>
        <w:tc>
          <w:tcPr>
            <w:tcW w:w="10044" w:type="dxa"/>
          </w:tcPr>
          <w:p w14:paraId="07308FBD" w14:textId="77777777" w:rsidR="001F25C2" w:rsidRPr="0091066D" w:rsidRDefault="001F25C2" w:rsidP="001F25C2">
            <w:pPr>
              <w:rPr>
                <w:rFonts w:ascii="Arial" w:hAnsi="Arial" w:cs="Arial"/>
                <w:sz w:val="18"/>
                <w:szCs w:val="18"/>
              </w:rPr>
            </w:pPr>
            <w:r w:rsidRPr="0091066D">
              <w:rPr>
                <w:rFonts w:ascii="Arial" w:hAnsi="Arial" w:cs="Arial"/>
                <w:sz w:val="18"/>
                <w:szCs w:val="18"/>
              </w:rPr>
              <w:t>Hochwertiger PVC-Bodenbelag (fest verklebter Designboden/Vinylboden)</w:t>
            </w:r>
          </w:p>
        </w:tc>
      </w:tr>
      <w:tr w:rsidR="002F3E09" w14:paraId="3DA03278" w14:textId="77777777" w:rsidTr="00087B94">
        <w:trPr>
          <w:trHeight w:val="412"/>
        </w:trPr>
        <w:tc>
          <w:tcPr>
            <w:tcW w:w="423" w:type="dxa"/>
          </w:tcPr>
          <w:p w14:paraId="52A0191E" w14:textId="307A3C8D" w:rsidR="002F3E09" w:rsidRDefault="002F3E09" w:rsidP="001F25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7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Kontrollkästchen79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sz w:val="18"/>
                <w:szCs w:val="18"/>
              </w:rPr>
            </w:r>
            <w:r w:rsidR="00617F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6"/>
          </w:p>
        </w:tc>
        <w:tc>
          <w:tcPr>
            <w:tcW w:w="10044" w:type="dxa"/>
          </w:tcPr>
          <w:p w14:paraId="62F07408" w14:textId="7C631535" w:rsidR="002F3E09" w:rsidRPr="0091066D" w:rsidRDefault="002F3E09" w:rsidP="001F25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Ohne Bodenbeläge vermietet</w:t>
            </w:r>
          </w:p>
        </w:tc>
      </w:tr>
      <w:tr w:rsidR="001F25C2" w14:paraId="7ADE2B6E" w14:textId="77777777" w:rsidTr="00EB209B">
        <w:trPr>
          <w:trHeight w:val="366"/>
        </w:trPr>
        <w:tc>
          <w:tcPr>
            <w:tcW w:w="10467" w:type="dxa"/>
            <w:gridSpan w:val="2"/>
            <w:tcBorders>
              <w:top w:val="single" w:sz="4" w:space="0" w:color="auto"/>
              <w:bottom w:val="nil"/>
            </w:tcBorders>
          </w:tcPr>
          <w:p w14:paraId="40B2D853" w14:textId="3BECB2C8" w:rsidR="001F25C2" w:rsidRPr="00C30D1B" w:rsidRDefault="001F25C2" w:rsidP="001F25C2">
            <w:pPr>
              <w:rPr>
                <w:rFonts w:ascii="Arial" w:hAnsi="Arial" w:cs="Arial"/>
                <w:sz w:val="18"/>
                <w:szCs w:val="18"/>
              </w:rPr>
            </w:pPr>
            <w:r w:rsidRPr="0047376D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Verglasung</w:t>
            </w:r>
            <w:r w:rsidRPr="00C30D1B">
              <w:rPr>
                <w:rFonts w:ascii="Arial" w:hAnsi="Arial" w:cs="Arial"/>
                <w:sz w:val="18"/>
                <w:szCs w:val="18"/>
              </w:rPr>
              <w:t xml:space="preserve"> (</w:t>
            </w:r>
            <w:r w:rsidR="005474FD" w:rsidRPr="005474FD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Pflichtfeld </w:t>
            </w:r>
            <w:r w:rsidR="005474FD" w:rsidRPr="005474FD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Pr="00C30D1B">
              <w:rPr>
                <w:rFonts w:ascii="Arial" w:hAnsi="Arial" w:cs="Arial"/>
                <w:sz w:val="18"/>
                <w:szCs w:val="18"/>
              </w:rPr>
              <w:t>Nur eine Antwort möglich)</w:t>
            </w:r>
          </w:p>
          <w:p w14:paraId="2821C763" w14:textId="77777777" w:rsidR="001F25C2" w:rsidRDefault="001F25C2" w:rsidP="001F25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(sämtliche Fenster und Außentüren)</w:t>
            </w:r>
          </w:p>
          <w:p w14:paraId="32EAF5A3" w14:textId="77777777" w:rsidR="001F25C2" w:rsidRPr="00CA0A2D" w:rsidRDefault="001F25C2" w:rsidP="001F25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F25C2" w14:paraId="0479E66C" w14:textId="77777777" w:rsidTr="00A54F2A">
        <w:trPr>
          <w:trHeight w:val="412"/>
        </w:trPr>
        <w:tc>
          <w:tcPr>
            <w:tcW w:w="423" w:type="dxa"/>
            <w:tcBorders>
              <w:top w:val="nil"/>
            </w:tcBorders>
          </w:tcPr>
          <w:p w14:paraId="38350429" w14:textId="77777777" w:rsidR="001F25C2" w:rsidRDefault="001F25C2" w:rsidP="001F25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6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" w:name="Kontrollkästchen64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37"/>
          </w:p>
        </w:tc>
        <w:tc>
          <w:tcPr>
            <w:tcW w:w="10044" w:type="dxa"/>
            <w:tcBorders>
              <w:top w:val="nil"/>
            </w:tcBorders>
          </w:tcPr>
          <w:p w14:paraId="64ED73A1" w14:textId="77777777" w:rsidR="001F25C2" w:rsidRPr="00226B87" w:rsidRDefault="001F25C2" w:rsidP="001F25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Standard (Isolierverglasung)</w:t>
            </w:r>
          </w:p>
        </w:tc>
      </w:tr>
      <w:tr w:rsidR="001F25C2" w14:paraId="3462B69C" w14:textId="77777777" w:rsidTr="00A54F2A">
        <w:trPr>
          <w:trHeight w:val="412"/>
        </w:trPr>
        <w:tc>
          <w:tcPr>
            <w:tcW w:w="423" w:type="dxa"/>
            <w:tcBorders>
              <w:top w:val="nil"/>
            </w:tcBorders>
          </w:tcPr>
          <w:p w14:paraId="5389652C" w14:textId="77777777" w:rsidR="001F25C2" w:rsidRDefault="001F25C2" w:rsidP="001F25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</w:instrText>
            </w:r>
            <w:bookmarkStart w:id="38" w:name="Kontrollkästchen38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FORMCHECKBOX </w:instrText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38"/>
          </w:p>
        </w:tc>
        <w:tc>
          <w:tcPr>
            <w:tcW w:w="10044" w:type="dxa"/>
            <w:tcBorders>
              <w:top w:val="nil"/>
            </w:tcBorders>
          </w:tcPr>
          <w:p w14:paraId="58FB1BB4" w14:textId="77777777" w:rsidR="001F25C2" w:rsidRPr="00226B87" w:rsidRDefault="001F25C2" w:rsidP="001F25C2">
            <w:pPr>
              <w:rPr>
                <w:rFonts w:ascii="Arial" w:hAnsi="Arial" w:cs="Arial"/>
                <w:sz w:val="18"/>
                <w:szCs w:val="18"/>
              </w:rPr>
            </w:pPr>
            <w:r w:rsidRPr="00226B87">
              <w:rPr>
                <w:rFonts w:ascii="Arial" w:hAnsi="Arial" w:cs="Arial"/>
                <w:sz w:val="18"/>
                <w:szCs w:val="18"/>
              </w:rPr>
              <w:t>Doppelkastenfenster</w:t>
            </w:r>
          </w:p>
        </w:tc>
      </w:tr>
      <w:tr w:rsidR="001F25C2" w14:paraId="668EB5E7" w14:textId="77777777" w:rsidTr="00A54F2A">
        <w:trPr>
          <w:trHeight w:val="412"/>
        </w:trPr>
        <w:tc>
          <w:tcPr>
            <w:tcW w:w="423" w:type="dxa"/>
          </w:tcPr>
          <w:p w14:paraId="4A045FEE" w14:textId="77777777" w:rsidR="001F25C2" w:rsidRDefault="001F25C2" w:rsidP="001F25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9" w:name="Kontrollkästchen39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39"/>
          </w:p>
        </w:tc>
        <w:tc>
          <w:tcPr>
            <w:tcW w:w="10044" w:type="dxa"/>
          </w:tcPr>
          <w:p w14:paraId="24E0FE76" w14:textId="77777777" w:rsidR="001F25C2" w:rsidRPr="00226B87" w:rsidRDefault="001F25C2" w:rsidP="001F25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Wärmeschutzverglasung (U-Wert von 1,1 bis 1,9)</w:t>
            </w:r>
          </w:p>
        </w:tc>
      </w:tr>
      <w:tr w:rsidR="001F25C2" w14:paraId="7FF7FA04" w14:textId="77777777" w:rsidTr="00A54F2A">
        <w:trPr>
          <w:trHeight w:val="412"/>
        </w:trPr>
        <w:tc>
          <w:tcPr>
            <w:tcW w:w="423" w:type="dxa"/>
          </w:tcPr>
          <w:p w14:paraId="0BE5523C" w14:textId="77777777" w:rsidR="001F25C2" w:rsidRPr="00226B87" w:rsidRDefault="001F25C2" w:rsidP="001F25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0" w:name="Kontrollkästchen40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40"/>
          </w:p>
        </w:tc>
        <w:tc>
          <w:tcPr>
            <w:tcW w:w="10044" w:type="dxa"/>
          </w:tcPr>
          <w:p w14:paraId="7790902D" w14:textId="77777777" w:rsidR="001F25C2" w:rsidRDefault="001F25C2" w:rsidP="001F25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Höherwertige Wärmeschutzverglasung (U-Werte von 1,0 und darunter)</w:t>
            </w:r>
          </w:p>
        </w:tc>
      </w:tr>
      <w:tr w:rsidR="001F25C2" w14:paraId="22361E8F" w14:textId="77777777" w:rsidTr="00F87942">
        <w:trPr>
          <w:trHeight w:val="398"/>
        </w:trPr>
        <w:tc>
          <w:tcPr>
            <w:tcW w:w="423" w:type="dxa"/>
            <w:tcBorders>
              <w:bottom w:val="single" w:sz="4" w:space="0" w:color="auto"/>
            </w:tcBorders>
          </w:tcPr>
          <w:p w14:paraId="673F6C67" w14:textId="77777777" w:rsidR="001F25C2" w:rsidRDefault="001F25C2" w:rsidP="001F25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1" w:name="Kontrollkästchen41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41"/>
          </w:p>
        </w:tc>
        <w:tc>
          <w:tcPr>
            <w:tcW w:w="10044" w:type="dxa"/>
            <w:tcBorders>
              <w:bottom w:val="single" w:sz="4" w:space="0" w:color="auto"/>
            </w:tcBorders>
          </w:tcPr>
          <w:p w14:paraId="072E9C7D" w14:textId="77777777" w:rsidR="001F25C2" w:rsidRDefault="001F25C2" w:rsidP="001F25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Wärmeschutzverglasung mit zusätzlichem Schallschutz (mind. Schallschutzklasse 4 der VDI-Richtlinie 2719)</w:t>
            </w:r>
          </w:p>
        </w:tc>
      </w:tr>
      <w:tr w:rsidR="001F25C2" w14:paraId="34F173F8" w14:textId="77777777" w:rsidTr="00550BE9">
        <w:trPr>
          <w:trHeight w:val="412"/>
        </w:trPr>
        <w:tc>
          <w:tcPr>
            <w:tcW w:w="10467" w:type="dxa"/>
            <w:gridSpan w:val="2"/>
            <w:tcBorders>
              <w:top w:val="single" w:sz="4" w:space="0" w:color="auto"/>
              <w:bottom w:val="nil"/>
            </w:tcBorders>
          </w:tcPr>
          <w:p w14:paraId="113F21CE" w14:textId="0959634B" w:rsidR="001F25C2" w:rsidRPr="00C30D1B" w:rsidRDefault="001F25C2" w:rsidP="001F25C2">
            <w:pPr>
              <w:rPr>
                <w:rFonts w:ascii="Arial" w:hAnsi="Arial" w:cs="Arial"/>
                <w:sz w:val="18"/>
                <w:szCs w:val="18"/>
              </w:rPr>
            </w:pPr>
            <w:r w:rsidRPr="0047376D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Außenflächen</w:t>
            </w:r>
            <w:r w:rsidRPr="00C30D1B">
              <w:rPr>
                <w:rFonts w:ascii="Arial" w:hAnsi="Arial" w:cs="Arial"/>
                <w:sz w:val="18"/>
                <w:szCs w:val="18"/>
              </w:rPr>
              <w:t xml:space="preserve"> (</w:t>
            </w:r>
            <w:r w:rsidR="005474FD" w:rsidRPr="005474FD">
              <w:rPr>
                <w:rFonts w:ascii="Arial" w:hAnsi="Arial" w:cs="Arial"/>
                <w:i/>
                <w:iCs/>
                <w:sz w:val="18"/>
                <w:szCs w:val="18"/>
              </w:rPr>
              <w:t>Pflichtfeld</w:t>
            </w:r>
            <w:r w:rsidR="005474FD" w:rsidRPr="005474F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474FD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Pr="00C30D1B">
              <w:rPr>
                <w:rFonts w:ascii="Arial" w:hAnsi="Arial" w:cs="Arial"/>
                <w:sz w:val="18"/>
                <w:szCs w:val="18"/>
              </w:rPr>
              <w:t>Nur eine Antwort möglich)</w:t>
            </w:r>
          </w:p>
          <w:p w14:paraId="3E0084BF" w14:textId="77777777" w:rsidR="001F25C2" w:rsidRPr="0047376D" w:rsidRDefault="001F25C2" w:rsidP="001F25C2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</w:tr>
      <w:tr w:rsidR="001F25C2" w14:paraId="63DBDFFB" w14:textId="77777777" w:rsidTr="002F3E09">
        <w:trPr>
          <w:trHeight w:val="484"/>
        </w:trPr>
        <w:tc>
          <w:tcPr>
            <w:tcW w:w="423" w:type="dxa"/>
            <w:tcBorders>
              <w:top w:val="nil"/>
            </w:tcBorders>
          </w:tcPr>
          <w:p w14:paraId="2DFAD01B" w14:textId="77777777" w:rsidR="001F25C2" w:rsidRDefault="001F25C2" w:rsidP="001F25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2" w:name="Kontrollkästchen42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42"/>
          </w:p>
        </w:tc>
        <w:tc>
          <w:tcPr>
            <w:tcW w:w="10044" w:type="dxa"/>
            <w:tcBorders>
              <w:top w:val="nil"/>
            </w:tcBorders>
          </w:tcPr>
          <w:p w14:paraId="0A0E5B94" w14:textId="77777777" w:rsidR="001F25C2" w:rsidRPr="00226B87" w:rsidRDefault="001F25C2" w:rsidP="001F25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Standard (Balkon (kleiner „Austritt“ zählt nicht dazu), Loggia oder ebenerdige Terrasse (ohne Garten) zur alleinigen Nutzung durch die Mietpartei)</w:t>
            </w:r>
          </w:p>
        </w:tc>
      </w:tr>
      <w:tr w:rsidR="001F25C2" w14:paraId="3C9360D0" w14:textId="77777777" w:rsidTr="00EB209B">
        <w:trPr>
          <w:trHeight w:val="450"/>
        </w:trPr>
        <w:tc>
          <w:tcPr>
            <w:tcW w:w="423" w:type="dxa"/>
            <w:tcBorders>
              <w:bottom w:val="nil"/>
            </w:tcBorders>
          </w:tcPr>
          <w:p w14:paraId="052C8843" w14:textId="77777777" w:rsidR="001F25C2" w:rsidRDefault="001F25C2" w:rsidP="001F25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3" w:name="Kontrollkästchen43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43"/>
          </w:p>
        </w:tc>
        <w:tc>
          <w:tcPr>
            <w:tcW w:w="10044" w:type="dxa"/>
            <w:tcBorders>
              <w:bottom w:val="nil"/>
            </w:tcBorders>
          </w:tcPr>
          <w:p w14:paraId="18743148" w14:textId="77777777" w:rsidR="001F25C2" w:rsidRDefault="001F25C2" w:rsidP="001F25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Kein Balkon, keine Loggia und keine Terrasse (ohne Garten) zur alleinigen Nutzung durch die Mietpartei vorhanden oder lediglich ein kleiner „Austritt“ vorhanden</w:t>
            </w:r>
          </w:p>
        </w:tc>
      </w:tr>
      <w:tr w:rsidR="001F25C2" w14:paraId="031EFCDD" w14:textId="77777777" w:rsidTr="00EB209B">
        <w:trPr>
          <w:trHeight w:val="416"/>
        </w:trPr>
        <w:tc>
          <w:tcPr>
            <w:tcW w:w="423" w:type="dxa"/>
            <w:tcBorders>
              <w:top w:val="nil"/>
              <w:bottom w:val="single" w:sz="18" w:space="0" w:color="auto"/>
            </w:tcBorders>
          </w:tcPr>
          <w:p w14:paraId="7CF5D43D" w14:textId="77777777" w:rsidR="001F25C2" w:rsidRDefault="001F25C2" w:rsidP="001F25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4" w:name="Kontrollkästchen72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sz w:val="18"/>
                <w:szCs w:val="18"/>
              </w:rPr>
            </w:r>
            <w:r w:rsidR="00617F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4"/>
          </w:p>
        </w:tc>
        <w:tc>
          <w:tcPr>
            <w:tcW w:w="10044" w:type="dxa"/>
            <w:tcBorders>
              <w:top w:val="nil"/>
              <w:bottom w:val="single" w:sz="18" w:space="0" w:color="auto"/>
            </w:tcBorders>
          </w:tcPr>
          <w:p w14:paraId="7DDC2FB4" w14:textId="77777777" w:rsidR="001F25C2" w:rsidRDefault="001F25C2" w:rsidP="001F25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Garten zur alleinigen Nutzung</w:t>
            </w:r>
          </w:p>
        </w:tc>
      </w:tr>
      <w:tr w:rsidR="002835A9" w14:paraId="1D29AB0E" w14:textId="77777777" w:rsidTr="00EB209B">
        <w:trPr>
          <w:trHeight w:val="236"/>
        </w:trPr>
        <w:tc>
          <w:tcPr>
            <w:tcW w:w="10467" w:type="dxa"/>
            <w:gridSpan w:val="2"/>
            <w:tcBorders>
              <w:top w:val="single" w:sz="18" w:space="0" w:color="auto"/>
              <w:bottom w:val="single" w:sz="4" w:space="0" w:color="auto"/>
            </w:tcBorders>
          </w:tcPr>
          <w:p w14:paraId="56D7501F" w14:textId="2C62AAE0" w:rsidR="002835A9" w:rsidRPr="00C30D1B" w:rsidRDefault="002835A9" w:rsidP="002835A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Fragen zur Mietpreisbremse</w:t>
            </w:r>
            <w:r>
              <w:rPr>
                <w:rFonts w:ascii="Arial" w:hAnsi="Arial" w:cs="Arial"/>
              </w:rPr>
              <w:t xml:space="preserve"> (Fortsetzung)</w:t>
            </w:r>
          </w:p>
        </w:tc>
      </w:tr>
      <w:tr w:rsidR="002835A9" w14:paraId="62850031" w14:textId="77777777" w:rsidTr="002835A9">
        <w:trPr>
          <w:trHeight w:val="412"/>
        </w:trPr>
        <w:tc>
          <w:tcPr>
            <w:tcW w:w="10467" w:type="dxa"/>
            <w:gridSpan w:val="2"/>
            <w:tcBorders>
              <w:top w:val="single" w:sz="4" w:space="0" w:color="auto"/>
              <w:bottom w:val="nil"/>
            </w:tcBorders>
          </w:tcPr>
          <w:p w14:paraId="5BDDAEBA" w14:textId="428EC2F1" w:rsidR="002835A9" w:rsidRDefault="002835A9" w:rsidP="002835A9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47376D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Barrierefreiheit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30D1B">
              <w:rPr>
                <w:rFonts w:ascii="Arial" w:hAnsi="Arial" w:cs="Arial"/>
                <w:sz w:val="18"/>
                <w:szCs w:val="18"/>
              </w:rPr>
              <w:t>(Mehrfachauswahl möglich)</w:t>
            </w:r>
          </w:p>
        </w:tc>
      </w:tr>
      <w:tr w:rsidR="002835A9" w14:paraId="16D92F2D" w14:textId="77777777" w:rsidTr="00F25852">
        <w:trPr>
          <w:trHeight w:val="412"/>
        </w:trPr>
        <w:tc>
          <w:tcPr>
            <w:tcW w:w="423" w:type="dxa"/>
          </w:tcPr>
          <w:p w14:paraId="6293F0E1" w14:textId="77777777" w:rsidR="002835A9" w:rsidRDefault="002835A9" w:rsidP="002835A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5" w:name="Kontrollkästchen46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sz w:val="18"/>
                <w:szCs w:val="18"/>
              </w:rPr>
            </w:r>
            <w:r w:rsidR="00617F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5"/>
          </w:p>
        </w:tc>
        <w:tc>
          <w:tcPr>
            <w:tcW w:w="10044" w:type="dxa"/>
          </w:tcPr>
          <w:p w14:paraId="608CDBCD" w14:textId="77777777" w:rsidR="002835A9" w:rsidRDefault="002835A9" w:rsidP="002835A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Grundrissgestaltung zur Schaffung von rollstuhlgerechten Bewegungsflächen</w:t>
            </w:r>
          </w:p>
        </w:tc>
      </w:tr>
      <w:tr w:rsidR="002835A9" w14:paraId="018757AE" w14:textId="77777777" w:rsidTr="00F25852">
        <w:trPr>
          <w:trHeight w:val="412"/>
        </w:trPr>
        <w:tc>
          <w:tcPr>
            <w:tcW w:w="423" w:type="dxa"/>
          </w:tcPr>
          <w:p w14:paraId="24F393D0" w14:textId="77777777" w:rsidR="002835A9" w:rsidRDefault="002835A9" w:rsidP="002835A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6" w:name="Kontrollkästchen47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sz w:val="18"/>
                <w:szCs w:val="18"/>
              </w:rPr>
            </w:r>
            <w:r w:rsidR="00617F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6"/>
          </w:p>
        </w:tc>
        <w:tc>
          <w:tcPr>
            <w:tcW w:w="10044" w:type="dxa"/>
          </w:tcPr>
          <w:p w14:paraId="2F7A4A76" w14:textId="77777777" w:rsidR="002835A9" w:rsidRDefault="002835A9" w:rsidP="002835A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Rollstuhlgerechte Türbreiten von mind. 90 cm </w:t>
            </w:r>
          </w:p>
        </w:tc>
      </w:tr>
      <w:tr w:rsidR="002835A9" w14:paraId="5ECDCBC9" w14:textId="77777777" w:rsidTr="00837D3E">
        <w:trPr>
          <w:trHeight w:val="412"/>
        </w:trPr>
        <w:tc>
          <w:tcPr>
            <w:tcW w:w="423" w:type="dxa"/>
            <w:tcBorders>
              <w:bottom w:val="single" w:sz="4" w:space="0" w:color="auto"/>
            </w:tcBorders>
          </w:tcPr>
          <w:p w14:paraId="403B5446" w14:textId="77777777" w:rsidR="002835A9" w:rsidRDefault="002835A9" w:rsidP="002835A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bookmarkStart w:id="47" w:name="Kontrollkästchen17"/>
            <w:r>
              <w:rPr>
                <w:rFonts w:ascii="Arial" w:hAnsi="Arial" w:cs="Arial"/>
                <w:sz w:val="18"/>
                <w:szCs w:val="18"/>
              </w:rPr>
              <w:instrText xml:space="preserve">FORMCHECKBOX </w:instrText>
            </w:r>
            <w:r w:rsidR="00617FF0">
              <w:rPr>
                <w:rFonts w:ascii="Arial" w:hAnsi="Arial" w:cs="Arial"/>
                <w:sz w:val="18"/>
                <w:szCs w:val="18"/>
              </w:rPr>
            </w:r>
            <w:r w:rsidR="00617F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7"/>
          </w:p>
        </w:tc>
        <w:tc>
          <w:tcPr>
            <w:tcW w:w="10044" w:type="dxa"/>
            <w:tcBorders>
              <w:bottom w:val="single" w:sz="4" w:space="0" w:color="auto"/>
            </w:tcBorders>
          </w:tcPr>
          <w:p w14:paraId="3F1CE5C3" w14:textId="77777777" w:rsidR="002835A9" w:rsidRDefault="002835A9" w:rsidP="002835A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Bodengleiche Dusche (max. 2 cm Höhe)</w:t>
            </w:r>
          </w:p>
          <w:p w14:paraId="48BB919B" w14:textId="77777777" w:rsidR="002835A9" w:rsidRPr="00047E3E" w:rsidRDefault="002835A9" w:rsidP="002835A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835A9" w14:paraId="43FCBF1E" w14:textId="77777777" w:rsidTr="00F25852">
        <w:trPr>
          <w:trHeight w:val="412"/>
        </w:trPr>
        <w:tc>
          <w:tcPr>
            <w:tcW w:w="10467" w:type="dxa"/>
            <w:gridSpan w:val="2"/>
          </w:tcPr>
          <w:p w14:paraId="3DBE2E23" w14:textId="77777777" w:rsidR="002835A9" w:rsidRPr="00C30D1B" w:rsidRDefault="002835A9" w:rsidP="002835A9">
            <w:pPr>
              <w:rPr>
                <w:rFonts w:ascii="Arial" w:hAnsi="Arial" w:cs="Arial"/>
                <w:sz w:val="18"/>
                <w:szCs w:val="18"/>
              </w:rPr>
            </w:pPr>
            <w:r w:rsidRPr="0047376D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Sonstiges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30D1B">
              <w:rPr>
                <w:rFonts w:ascii="Arial" w:hAnsi="Arial" w:cs="Arial"/>
                <w:sz w:val="18"/>
                <w:szCs w:val="18"/>
              </w:rPr>
              <w:t>(Mehrfachauswahl möglich)</w:t>
            </w:r>
          </w:p>
        </w:tc>
      </w:tr>
      <w:tr w:rsidR="002835A9" w14:paraId="6B1DAA9A" w14:textId="77777777" w:rsidTr="00F25852">
        <w:trPr>
          <w:trHeight w:val="412"/>
        </w:trPr>
        <w:tc>
          <w:tcPr>
            <w:tcW w:w="423" w:type="dxa"/>
          </w:tcPr>
          <w:p w14:paraId="523CC9E6" w14:textId="77777777" w:rsidR="002835A9" w:rsidRDefault="002835A9" w:rsidP="002835A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8" w:name="Kontrollkästchen67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48"/>
          </w:p>
        </w:tc>
        <w:tc>
          <w:tcPr>
            <w:tcW w:w="10044" w:type="dxa"/>
          </w:tcPr>
          <w:p w14:paraId="011A5AE5" w14:textId="77777777" w:rsidR="002835A9" w:rsidRDefault="002835A9" w:rsidP="002835A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Die Wohnung ist mit einer Fußbodenheizung ausgestattet</w:t>
            </w:r>
          </w:p>
        </w:tc>
      </w:tr>
      <w:tr w:rsidR="002835A9" w14:paraId="26278053" w14:textId="77777777" w:rsidTr="00F25852">
        <w:trPr>
          <w:trHeight w:val="412"/>
        </w:trPr>
        <w:tc>
          <w:tcPr>
            <w:tcW w:w="423" w:type="dxa"/>
          </w:tcPr>
          <w:p w14:paraId="6C26C49D" w14:textId="77777777" w:rsidR="002835A9" w:rsidRDefault="002835A9" w:rsidP="002835A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9" w:name="Kontrollkästchen49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49"/>
          </w:p>
        </w:tc>
        <w:tc>
          <w:tcPr>
            <w:tcW w:w="10044" w:type="dxa"/>
          </w:tcPr>
          <w:p w14:paraId="2651AB5B" w14:textId="77777777" w:rsidR="002835A9" w:rsidRDefault="002835A9" w:rsidP="002835A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Die meisten Fenster der Wohnung sind mit elektrisch betriebenen Rollläden/Fensterläden ausgestattet</w:t>
            </w:r>
          </w:p>
        </w:tc>
      </w:tr>
      <w:tr w:rsidR="002835A9" w14:paraId="0F9DAC7A" w14:textId="77777777" w:rsidTr="00F25852">
        <w:trPr>
          <w:trHeight w:val="504"/>
        </w:trPr>
        <w:tc>
          <w:tcPr>
            <w:tcW w:w="423" w:type="dxa"/>
          </w:tcPr>
          <w:p w14:paraId="5472C7D1" w14:textId="77777777" w:rsidR="002835A9" w:rsidRDefault="002835A9" w:rsidP="002835A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5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0" w:name="Kontrollkästchen50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50"/>
          </w:p>
        </w:tc>
        <w:tc>
          <w:tcPr>
            <w:tcW w:w="10044" w:type="dxa"/>
          </w:tcPr>
          <w:p w14:paraId="52688AB2" w14:textId="77777777" w:rsidR="002835A9" w:rsidRDefault="002835A9" w:rsidP="002835A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Offene Küche (Ein vollwertiger Raum, der zum Ess- und Wohnraum hin offen gestaltet wurde. Eine Kochnische oder Kochgelegenheit fällt nicht darunter)</w:t>
            </w:r>
          </w:p>
        </w:tc>
      </w:tr>
      <w:tr w:rsidR="002835A9" w14:paraId="6D05E8DD" w14:textId="77777777" w:rsidTr="002C462B">
        <w:trPr>
          <w:trHeight w:val="567"/>
        </w:trPr>
        <w:tc>
          <w:tcPr>
            <w:tcW w:w="423" w:type="dxa"/>
            <w:tcBorders>
              <w:bottom w:val="nil"/>
            </w:tcBorders>
          </w:tcPr>
          <w:p w14:paraId="2EEE87AF" w14:textId="77777777" w:rsidR="002835A9" w:rsidRDefault="002835A9" w:rsidP="002835A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1" w:name="Kontrollkästchen51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51"/>
          </w:p>
        </w:tc>
        <w:tc>
          <w:tcPr>
            <w:tcW w:w="10044" w:type="dxa"/>
            <w:tcBorders>
              <w:bottom w:val="nil"/>
            </w:tcBorders>
          </w:tcPr>
          <w:p w14:paraId="0FD8035E" w14:textId="77777777" w:rsidR="002835A9" w:rsidRDefault="002835A9" w:rsidP="002835A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 der Wohnung befinden sich ein oder mehrere „gefangene“ Räume, also Räume, die die man nicht direkt über einen Flur oder den Eingangsbereich, sondern nur über ein Durchgangszimmer betreten kann.</w:t>
            </w:r>
          </w:p>
        </w:tc>
      </w:tr>
      <w:tr w:rsidR="002835A9" w14:paraId="1D721508" w14:textId="77777777" w:rsidTr="002C462B">
        <w:trPr>
          <w:trHeight w:val="412"/>
        </w:trPr>
        <w:tc>
          <w:tcPr>
            <w:tcW w:w="423" w:type="dxa"/>
            <w:tcBorders>
              <w:top w:val="nil"/>
              <w:bottom w:val="single" w:sz="2" w:space="0" w:color="auto"/>
            </w:tcBorders>
          </w:tcPr>
          <w:p w14:paraId="16C35D93" w14:textId="77777777" w:rsidR="002835A9" w:rsidRDefault="002835A9" w:rsidP="002835A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5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2" w:name="Kontrollkästchen52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52"/>
          </w:p>
        </w:tc>
        <w:tc>
          <w:tcPr>
            <w:tcW w:w="10044" w:type="dxa"/>
            <w:tcBorders>
              <w:top w:val="nil"/>
              <w:bottom w:val="single" w:sz="2" w:space="0" w:color="auto"/>
            </w:tcBorders>
          </w:tcPr>
          <w:p w14:paraId="5FE98A78" w14:textId="4542EB3E" w:rsidR="002835A9" w:rsidRDefault="002835A9" w:rsidP="002835A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Die Wohnung verfügt über keine Gegensprechanlage mit Türöffnerfunktion.</w:t>
            </w:r>
          </w:p>
        </w:tc>
      </w:tr>
      <w:tr w:rsidR="002835A9" w14:paraId="4C794812" w14:textId="77777777" w:rsidTr="002C462B">
        <w:trPr>
          <w:trHeight w:val="412"/>
        </w:trPr>
        <w:tc>
          <w:tcPr>
            <w:tcW w:w="10467" w:type="dxa"/>
            <w:gridSpan w:val="2"/>
            <w:tcBorders>
              <w:top w:val="single" w:sz="2" w:space="0" w:color="auto"/>
              <w:left w:val="single" w:sz="18" w:space="0" w:color="auto"/>
              <w:bottom w:val="nil"/>
              <w:right w:val="single" w:sz="18" w:space="0" w:color="auto"/>
            </w:tcBorders>
          </w:tcPr>
          <w:p w14:paraId="3C9D9BEA" w14:textId="77777777" w:rsidR="002835A9" w:rsidRPr="00C30D1B" w:rsidRDefault="002835A9" w:rsidP="002835A9">
            <w:pPr>
              <w:rPr>
                <w:rFonts w:ascii="Arial" w:hAnsi="Arial" w:cs="Arial"/>
                <w:sz w:val="18"/>
                <w:szCs w:val="18"/>
              </w:rPr>
            </w:pPr>
            <w:r w:rsidRPr="00047E3E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Modernisierungen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30D1B">
              <w:rPr>
                <w:rFonts w:ascii="Arial" w:hAnsi="Arial" w:cs="Arial"/>
                <w:sz w:val="18"/>
                <w:szCs w:val="18"/>
              </w:rPr>
              <w:t>(Mehrfachauswahl möglich)</w:t>
            </w:r>
          </w:p>
          <w:p w14:paraId="057328D8" w14:textId="77777777" w:rsidR="002835A9" w:rsidRDefault="002835A9" w:rsidP="002835A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(nur auszufüllen, wenn das Gebäude vor 1980 errichtet wurde)</w:t>
            </w:r>
          </w:p>
          <w:p w14:paraId="2DF288DD" w14:textId="77777777" w:rsidR="002835A9" w:rsidRDefault="002835A9" w:rsidP="002835A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835A9" w14:paraId="3F548B23" w14:textId="77777777" w:rsidTr="00CC5D4E">
        <w:trPr>
          <w:trHeight w:val="576"/>
        </w:trPr>
        <w:tc>
          <w:tcPr>
            <w:tcW w:w="42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63CEC6CF" w14:textId="77777777" w:rsidR="002835A9" w:rsidRDefault="002835A9" w:rsidP="002835A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5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3" w:name="Kontrollkästchen53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53"/>
          </w:p>
        </w:tc>
        <w:tc>
          <w:tcPr>
            <w:tcW w:w="1004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0EADDF19" w14:textId="77777777" w:rsidR="002835A9" w:rsidRDefault="002835A9" w:rsidP="002835A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Ab 2009: </w:t>
            </w:r>
            <w:r w:rsidRPr="00436560">
              <w:rPr>
                <w:rFonts w:ascii="Arial" w:hAnsi="Arial" w:cs="Arial"/>
                <w:sz w:val="18"/>
                <w:szCs w:val="18"/>
              </w:rPr>
              <w:t>Erneuerung/Austausch der gesamten Heizungsanlage (des Heizkessels, der Rohr</w:t>
            </w: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Pr="00436560">
              <w:rPr>
                <w:rFonts w:ascii="Arial" w:hAnsi="Arial" w:cs="Arial"/>
                <w:sz w:val="18"/>
                <w:szCs w:val="18"/>
              </w:rPr>
              <w:t>bzw. Zuleitungen von der Heizzentrale zu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36560">
              <w:rPr>
                <w:rFonts w:ascii="Arial" w:hAnsi="Arial" w:cs="Arial"/>
                <w:sz w:val="18"/>
                <w:szCs w:val="18"/>
              </w:rPr>
              <w:t>den Wohnungen sowie der Heizkörper)</w:t>
            </w:r>
          </w:p>
        </w:tc>
      </w:tr>
      <w:tr w:rsidR="002835A9" w14:paraId="5D6279CA" w14:textId="77777777" w:rsidTr="001F25C2">
        <w:trPr>
          <w:trHeight w:val="412"/>
        </w:trPr>
        <w:tc>
          <w:tcPr>
            <w:tcW w:w="42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296A9B60" w14:textId="77777777" w:rsidR="002835A9" w:rsidRDefault="002835A9" w:rsidP="002835A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4" w:name="Kontrollkästchen54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54"/>
          </w:p>
        </w:tc>
        <w:tc>
          <w:tcPr>
            <w:tcW w:w="1004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79D78DA9" w14:textId="77777777" w:rsidR="002835A9" w:rsidRDefault="002835A9" w:rsidP="002835A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Ab 2009 bis 2014: </w:t>
            </w:r>
            <w:r w:rsidRPr="00436560">
              <w:rPr>
                <w:rFonts w:ascii="Arial" w:hAnsi="Arial" w:cs="Arial"/>
                <w:sz w:val="18"/>
                <w:szCs w:val="18"/>
              </w:rPr>
              <w:t>Baderneuerung/-modernisierung (zeitgleiche Neuverfliesung und Erneuerung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36560">
              <w:rPr>
                <w:rFonts w:ascii="Arial" w:hAnsi="Arial" w:cs="Arial"/>
                <w:sz w:val="18"/>
                <w:szCs w:val="18"/>
              </w:rPr>
              <w:t>von Sanitärobjekten)</w:t>
            </w:r>
          </w:p>
        </w:tc>
      </w:tr>
      <w:tr w:rsidR="002835A9" w14:paraId="7939DFB1" w14:textId="77777777" w:rsidTr="001F25C2">
        <w:trPr>
          <w:trHeight w:val="412"/>
        </w:trPr>
        <w:tc>
          <w:tcPr>
            <w:tcW w:w="42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25E71BB7" w14:textId="77777777" w:rsidR="002835A9" w:rsidRDefault="002835A9" w:rsidP="002835A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5" w:name="Kontrollkästchen55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55"/>
          </w:p>
        </w:tc>
        <w:tc>
          <w:tcPr>
            <w:tcW w:w="1004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2E1F1373" w14:textId="77777777" w:rsidR="002835A9" w:rsidRDefault="002835A9" w:rsidP="002835A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Ab 2015: </w:t>
            </w:r>
            <w:r w:rsidRPr="00A47F5B">
              <w:rPr>
                <w:rFonts w:ascii="Arial" w:hAnsi="Arial" w:cs="Arial"/>
                <w:sz w:val="18"/>
                <w:szCs w:val="18"/>
              </w:rPr>
              <w:t>Baderneuerung/-modernisierung (zeitgleiche Neuverfliesung und Erneuerung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47F5B">
              <w:rPr>
                <w:rFonts w:ascii="Arial" w:hAnsi="Arial" w:cs="Arial"/>
                <w:sz w:val="18"/>
                <w:szCs w:val="18"/>
              </w:rPr>
              <w:t>von Sanitärobjekten)</w:t>
            </w:r>
          </w:p>
        </w:tc>
      </w:tr>
      <w:tr w:rsidR="002835A9" w14:paraId="26D3AC6C" w14:textId="77777777" w:rsidTr="00CC5D4E">
        <w:trPr>
          <w:trHeight w:val="608"/>
        </w:trPr>
        <w:tc>
          <w:tcPr>
            <w:tcW w:w="42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3C477CFE" w14:textId="77777777" w:rsidR="002835A9" w:rsidRDefault="002835A9" w:rsidP="002835A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6" w:name="Kontrollkästchen56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56"/>
          </w:p>
        </w:tc>
        <w:tc>
          <w:tcPr>
            <w:tcW w:w="1004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1D92E123" w14:textId="77777777" w:rsidR="002835A9" w:rsidRDefault="002835A9" w:rsidP="002835A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Ab 2015: </w:t>
            </w:r>
            <w:r w:rsidRPr="00A47F5B">
              <w:rPr>
                <w:rFonts w:ascii="Arial" w:hAnsi="Arial" w:cs="Arial"/>
                <w:sz w:val="18"/>
                <w:szCs w:val="18"/>
              </w:rPr>
              <w:t>Erneuerung/Modernisierung der Fenster (in sämtlichen Aufenthaltsräumen, wie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47F5B">
              <w:rPr>
                <w:rFonts w:ascii="Arial" w:hAnsi="Arial" w:cs="Arial"/>
                <w:sz w:val="18"/>
                <w:szCs w:val="18"/>
              </w:rPr>
              <w:t>Wohn- und Schlafräume, und in der Küche)</w:t>
            </w:r>
          </w:p>
        </w:tc>
      </w:tr>
      <w:tr w:rsidR="002835A9" w14:paraId="3089580E" w14:textId="77777777" w:rsidTr="00CC5D4E">
        <w:trPr>
          <w:trHeight w:val="587"/>
        </w:trPr>
        <w:tc>
          <w:tcPr>
            <w:tcW w:w="42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218A6143" w14:textId="77777777" w:rsidR="002835A9" w:rsidRDefault="002835A9" w:rsidP="002835A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5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7" w:name="Kontrollkästchen57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57"/>
          </w:p>
        </w:tc>
        <w:tc>
          <w:tcPr>
            <w:tcW w:w="1004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54C1F964" w14:textId="77777777" w:rsidR="002835A9" w:rsidRDefault="002835A9" w:rsidP="002835A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Ab 2009: </w:t>
            </w:r>
            <w:r w:rsidRPr="00A47F5B">
              <w:rPr>
                <w:rFonts w:ascii="Arial" w:hAnsi="Arial" w:cs="Arial"/>
                <w:sz w:val="18"/>
                <w:szCs w:val="18"/>
              </w:rPr>
              <w:t>Vollständige Erneuerung der Elektroinstallation (Austausch der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47F5B">
              <w:rPr>
                <w:rFonts w:ascii="Arial" w:hAnsi="Arial" w:cs="Arial"/>
                <w:sz w:val="18"/>
                <w:szCs w:val="18"/>
              </w:rPr>
              <w:t>vorhandenen Leitungen und/oder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47F5B">
              <w:rPr>
                <w:rFonts w:ascii="Arial" w:hAnsi="Arial" w:cs="Arial"/>
                <w:sz w:val="18"/>
                <w:szCs w:val="18"/>
              </w:rPr>
              <w:t>Verstärkung der Leitungsquerschnitte)</w:t>
            </w:r>
          </w:p>
        </w:tc>
      </w:tr>
      <w:tr w:rsidR="002835A9" w14:paraId="7499AD45" w14:textId="77777777" w:rsidTr="00CC5D4E">
        <w:trPr>
          <w:trHeight w:val="553"/>
        </w:trPr>
        <w:tc>
          <w:tcPr>
            <w:tcW w:w="42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2003EC0D" w14:textId="77777777" w:rsidR="002835A9" w:rsidRDefault="002835A9" w:rsidP="002835A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5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8" w:name="Kontrollkästchen58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58"/>
          </w:p>
        </w:tc>
        <w:tc>
          <w:tcPr>
            <w:tcW w:w="1004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518375D4" w14:textId="77777777" w:rsidR="002835A9" w:rsidRPr="00A47F5B" w:rsidRDefault="002835A9" w:rsidP="002835A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Ab 2009: </w:t>
            </w:r>
            <w:r w:rsidRPr="00A47F5B">
              <w:rPr>
                <w:rFonts w:ascii="Arial" w:hAnsi="Arial" w:cs="Arial"/>
                <w:sz w:val="18"/>
                <w:szCs w:val="18"/>
              </w:rPr>
              <w:t>Erneuerung/Austausch des Fußbodenbelages bzw. grundlegende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47F5B">
              <w:rPr>
                <w:rFonts w:ascii="Arial" w:hAnsi="Arial" w:cs="Arial"/>
                <w:sz w:val="18"/>
                <w:szCs w:val="18"/>
              </w:rPr>
              <w:t>Aufbereitung bei Parkett und Hobeldielen</w:t>
            </w:r>
          </w:p>
          <w:p w14:paraId="3B4C2E51" w14:textId="77777777" w:rsidR="002835A9" w:rsidRDefault="002835A9" w:rsidP="002835A9">
            <w:pPr>
              <w:rPr>
                <w:rFonts w:ascii="Arial" w:hAnsi="Arial" w:cs="Arial"/>
                <w:sz w:val="18"/>
                <w:szCs w:val="18"/>
              </w:rPr>
            </w:pPr>
            <w:r w:rsidRPr="00A47F5B">
              <w:rPr>
                <w:rFonts w:ascii="Arial" w:hAnsi="Arial" w:cs="Arial"/>
                <w:sz w:val="18"/>
                <w:szCs w:val="18"/>
              </w:rPr>
              <w:t>(Boden vollständig abgeschliffen)</w:t>
            </w:r>
          </w:p>
        </w:tc>
      </w:tr>
      <w:tr w:rsidR="002835A9" w14:paraId="1A738B73" w14:textId="77777777" w:rsidTr="00CC5D4E">
        <w:trPr>
          <w:trHeight w:val="575"/>
        </w:trPr>
        <w:tc>
          <w:tcPr>
            <w:tcW w:w="42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469913B9" w14:textId="77777777" w:rsidR="002835A9" w:rsidRDefault="002835A9" w:rsidP="002835A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5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9" w:name="Kontrollkästchen59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59"/>
          </w:p>
        </w:tc>
        <w:tc>
          <w:tcPr>
            <w:tcW w:w="1004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79966A28" w14:textId="77777777" w:rsidR="002835A9" w:rsidRDefault="002835A9" w:rsidP="002835A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Ab 1995 bis 2014: </w:t>
            </w:r>
            <w:r w:rsidRPr="00A47F5B">
              <w:rPr>
                <w:rFonts w:ascii="Arial" w:hAnsi="Arial" w:cs="Arial"/>
                <w:sz w:val="18"/>
                <w:szCs w:val="18"/>
              </w:rPr>
              <w:t>Nachträgliche Dämmung der Außenwände, des Daches bzw. der obersten Geschossdecke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47F5B">
              <w:rPr>
                <w:rFonts w:ascii="Arial" w:hAnsi="Arial" w:cs="Arial"/>
                <w:sz w:val="18"/>
                <w:szCs w:val="18"/>
              </w:rPr>
              <w:t>und der Kellerdecke</w:t>
            </w:r>
          </w:p>
        </w:tc>
      </w:tr>
      <w:tr w:rsidR="002835A9" w14:paraId="3623400D" w14:textId="77777777" w:rsidTr="001F25C2">
        <w:trPr>
          <w:trHeight w:val="412"/>
        </w:trPr>
        <w:tc>
          <w:tcPr>
            <w:tcW w:w="423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</w:tcPr>
          <w:p w14:paraId="5DB98BA0" w14:textId="77777777" w:rsidR="002835A9" w:rsidRDefault="002835A9" w:rsidP="002835A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6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0" w:name="Kontrollkästchen60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617FF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60"/>
          </w:p>
        </w:tc>
        <w:tc>
          <w:tcPr>
            <w:tcW w:w="10044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14:paraId="322E5297" w14:textId="77777777" w:rsidR="002835A9" w:rsidRDefault="002835A9" w:rsidP="002835A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Ab 2015: </w:t>
            </w:r>
            <w:r w:rsidRPr="00A47F5B">
              <w:rPr>
                <w:rFonts w:ascii="Arial" w:hAnsi="Arial" w:cs="Arial"/>
                <w:sz w:val="18"/>
                <w:szCs w:val="18"/>
              </w:rPr>
              <w:t>Nachträgliche Dämmung der Außenwände, des Daches bzw. der obersten Geschossdecke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47F5B">
              <w:rPr>
                <w:rFonts w:ascii="Arial" w:hAnsi="Arial" w:cs="Arial"/>
                <w:sz w:val="18"/>
                <w:szCs w:val="18"/>
              </w:rPr>
              <w:t>und der Kellerdecke</w:t>
            </w:r>
          </w:p>
        </w:tc>
      </w:tr>
    </w:tbl>
    <w:p w14:paraId="015CFA5C" w14:textId="77777777" w:rsidR="00C4634C" w:rsidRDefault="00C4634C" w:rsidP="009F6B23">
      <w:pPr>
        <w:spacing w:after="0"/>
        <w:rPr>
          <w:rFonts w:ascii="Arial" w:hAnsi="Arial" w:cs="Arial"/>
          <w:sz w:val="18"/>
          <w:szCs w:val="18"/>
        </w:rPr>
      </w:pPr>
    </w:p>
    <w:tbl>
      <w:tblPr>
        <w:tblStyle w:val="Tabellenraster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0420"/>
      </w:tblGrid>
      <w:tr w:rsidR="00066748" w14:paraId="27DE2B4B" w14:textId="77777777" w:rsidTr="00EE0131">
        <w:tc>
          <w:tcPr>
            <w:tcW w:w="10456" w:type="dxa"/>
          </w:tcPr>
          <w:p w14:paraId="56EB05AB" w14:textId="77777777" w:rsidR="00066748" w:rsidRPr="00EB70EB" w:rsidRDefault="00066748" w:rsidP="00EE013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EB">
              <w:rPr>
                <w:rFonts w:ascii="Arial" w:hAnsi="Arial" w:cs="Arial"/>
                <w:b/>
                <w:bCs/>
                <w:sz w:val="20"/>
                <w:szCs w:val="20"/>
              </w:rPr>
              <w:t>Hinweis für den Vermieter:</w:t>
            </w:r>
          </w:p>
          <w:p w14:paraId="51BD4AF5" w14:textId="105CE9E8" w:rsidR="00066748" w:rsidRDefault="00066748" w:rsidP="0006674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Bei der Prüfung der Einhaltung der Mietpreisbremse wird stets vom Mittelwert de</w:t>
            </w:r>
            <w:r w:rsidR="00AD6FA0">
              <w:rPr>
                <w:rFonts w:ascii="Arial" w:hAnsi="Arial" w:cs="Arial"/>
                <w:sz w:val="18"/>
                <w:szCs w:val="18"/>
              </w:rPr>
              <w:t>s Mietspiegels</w:t>
            </w:r>
            <w:r>
              <w:rPr>
                <w:rFonts w:ascii="Arial" w:hAnsi="Arial" w:cs="Arial"/>
                <w:sz w:val="18"/>
                <w:szCs w:val="18"/>
              </w:rPr>
              <w:t xml:space="preserve"> ausgegangen. Sollten aus Ihrer Sicht</w:t>
            </w:r>
            <w:r w:rsidR="00AD6FA0">
              <w:rPr>
                <w:rFonts w:ascii="Arial" w:hAnsi="Arial" w:cs="Arial"/>
                <w:sz w:val="18"/>
                <w:szCs w:val="18"/>
              </w:rPr>
              <w:t xml:space="preserve"> in der genannten Wohnung</w:t>
            </w:r>
            <w:r>
              <w:rPr>
                <w:rFonts w:ascii="Arial" w:hAnsi="Arial" w:cs="Arial"/>
                <w:sz w:val="18"/>
                <w:szCs w:val="18"/>
              </w:rPr>
              <w:t xml:space="preserve"> im Mietspiegel nicht genannte sowie nicht abgefragte </w:t>
            </w:r>
            <w:r w:rsidRPr="00066748">
              <w:rPr>
                <w:rFonts w:ascii="Arial" w:hAnsi="Arial" w:cs="Arial"/>
                <w:sz w:val="18"/>
                <w:szCs w:val="18"/>
              </w:rPr>
              <w:t>Ausstattungs- oder Beschaffenheits</w:t>
            </w:r>
            <w:r w:rsidR="00AD6FA0">
              <w:rPr>
                <w:rFonts w:ascii="Arial" w:hAnsi="Arial" w:cs="Arial"/>
                <w:sz w:val="18"/>
                <w:szCs w:val="18"/>
              </w:rPr>
              <w:t>-</w:t>
            </w:r>
            <w:r w:rsidRPr="00066748">
              <w:rPr>
                <w:rFonts w:ascii="Arial" w:hAnsi="Arial" w:cs="Arial"/>
                <w:sz w:val="18"/>
                <w:szCs w:val="18"/>
              </w:rPr>
              <w:t xml:space="preserve">merkmale </w:t>
            </w:r>
            <w:r>
              <w:rPr>
                <w:rFonts w:ascii="Arial" w:hAnsi="Arial" w:cs="Arial"/>
                <w:sz w:val="18"/>
                <w:szCs w:val="18"/>
              </w:rPr>
              <w:t xml:space="preserve">vorhanden sein, die ein </w:t>
            </w:r>
            <w:r w:rsidR="009D5B08">
              <w:rPr>
                <w:rFonts w:ascii="Arial" w:hAnsi="Arial" w:cs="Arial"/>
                <w:sz w:val="18"/>
                <w:szCs w:val="18"/>
              </w:rPr>
              <w:t>A</w:t>
            </w:r>
            <w:r>
              <w:rPr>
                <w:rFonts w:ascii="Arial" w:hAnsi="Arial" w:cs="Arial"/>
                <w:sz w:val="18"/>
                <w:szCs w:val="18"/>
              </w:rPr>
              <w:t xml:space="preserve">bweichen vom Mittelwert rechtfertigen, tragen Sie diese bitte hier ein oder erläutern diese auf einem separaten </w:t>
            </w:r>
            <w:r w:rsidR="00E37F17">
              <w:rPr>
                <w:rFonts w:ascii="Arial" w:hAnsi="Arial" w:cs="Arial"/>
                <w:sz w:val="18"/>
                <w:szCs w:val="18"/>
              </w:rPr>
              <w:t>Blatt.</w:t>
            </w:r>
          </w:p>
          <w:p w14:paraId="044FBD7A" w14:textId="77777777" w:rsidR="00E37F17" w:rsidRDefault="00E37F17" w:rsidP="0006674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380D397" w14:textId="77777777" w:rsidR="00AD6FA0" w:rsidRDefault="00AD6FA0">
            <w:r>
              <w:rPr>
                <w:rFonts w:ascii="Arial" w:hAnsi="Arial" w:cs="Arial"/>
                <w:sz w:val="18"/>
                <w:szCs w:val="18"/>
              </w:rPr>
              <w:t>_____________________________________________________________________________________________________</w:t>
            </w:r>
          </w:p>
          <w:p w14:paraId="11FCD365" w14:textId="77777777" w:rsidR="00AD6FA0" w:rsidRDefault="00AD6FA0" w:rsidP="0006674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A034232" w14:textId="77777777" w:rsidR="00AD6FA0" w:rsidRDefault="00AD6FA0">
            <w:r>
              <w:rPr>
                <w:rFonts w:ascii="Arial" w:hAnsi="Arial" w:cs="Arial"/>
                <w:sz w:val="18"/>
                <w:szCs w:val="18"/>
              </w:rPr>
              <w:t>_____________________________________________________________________________________________________</w:t>
            </w:r>
          </w:p>
          <w:p w14:paraId="295F3B50" w14:textId="77777777" w:rsidR="00AD6FA0" w:rsidRDefault="00AD6FA0" w:rsidP="0006674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DC2DE7D" w14:textId="1ACE2605" w:rsidR="00066748" w:rsidRPr="006668E2" w:rsidRDefault="00AD6FA0" w:rsidP="00AD6FA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_____________________________________________________________________________________________________</w:t>
            </w:r>
          </w:p>
        </w:tc>
      </w:tr>
    </w:tbl>
    <w:p w14:paraId="7DC8FF3A" w14:textId="77777777" w:rsidR="00154F07" w:rsidRDefault="00154F07" w:rsidP="009F6B23">
      <w:pPr>
        <w:spacing w:after="0"/>
        <w:rPr>
          <w:rFonts w:ascii="Arial" w:hAnsi="Arial" w:cs="Arial"/>
          <w:sz w:val="18"/>
          <w:szCs w:val="18"/>
        </w:rPr>
      </w:pPr>
    </w:p>
    <w:tbl>
      <w:tblPr>
        <w:tblStyle w:val="Tabellenraster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20"/>
      </w:tblGrid>
      <w:tr w:rsidR="00480818" w14:paraId="3E9E1D53" w14:textId="77777777" w:rsidTr="00C4634C">
        <w:tc>
          <w:tcPr>
            <w:tcW w:w="10420" w:type="dxa"/>
          </w:tcPr>
          <w:p w14:paraId="3E64DDCF" w14:textId="77777777" w:rsidR="00480818" w:rsidRPr="00480818" w:rsidRDefault="00480818" w:rsidP="009F6B2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0818">
              <w:rPr>
                <w:rFonts w:ascii="Arial" w:hAnsi="Arial" w:cs="Arial"/>
                <w:b/>
                <w:bCs/>
              </w:rPr>
              <w:t>Vermieter-/in</w:t>
            </w:r>
          </w:p>
        </w:tc>
      </w:tr>
      <w:tr w:rsidR="00480818" w14:paraId="3BB2385C" w14:textId="77777777" w:rsidTr="00AD6FA0">
        <w:trPr>
          <w:trHeight w:val="415"/>
        </w:trPr>
        <w:tc>
          <w:tcPr>
            <w:tcW w:w="10420" w:type="dxa"/>
            <w:vAlign w:val="bottom"/>
          </w:tcPr>
          <w:p w14:paraId="52D7CBCC" w14:textId="77777777" w:rsidR="00480818" w:rsidRPr="00480818" w:rsidRDefault="00480818" w:rsidP="009F6B2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___________________________________________________________________________________</w:t>
            </w:r>
          </w:p>
        </w:tc>
      </w:tr>
      <w:tr w:rsidR="00480818" w14:paraId="23F6B719" w14:textId="77777777" w:rsidTr="00C4634C">
        <w:tc>
          <w:tcPr>
            <w:tcW w:w="10420" w:type="dxa"/>
          </w:tcPr>
          <w:p w14:paraId="3F2906CD" w14:textId="77777777" w:rsidR="00480818" w:rsidRDefault="00480818" w:rsidP="009F6B2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Name, Vorname, Anschrift, Telefon</w:t>
            </w:r>
          </w:p>
        </w:tc>
      </w:tr>
      <w:tr w:rsidR="00480818" w14:paraId="4E67BB22" w14:textId="77777777" w:rsidTr="00AD6FA0">
        <w:trPr>
          <w:trHeight w:val="510"/>
        </w:trPr>
        <w:tc>
          <w:tcPr>
            <w:tcW w:w="10420" w:type="dxa"/>
            <w:vAlign w:val="bottom"/>
          </w:tcPr>
          <w:p w14:paraId="4ADAFEA4" w14:textId="77777777" w:rsidR="00480818" w:rsidRDefault="00480818" w:rsidP="0048081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</w:rPr>
              <w:t>___________________________________________________________________________________</w:t>
            </w:r>
          </w:p>
        </w:tc>
      </w:tr>
      <w:tr w:rsidR="00480818" w14:paraId="46E005A0" w14:textId="77777777" w:rsidTr="00C4634C">
        <w:tc>
          <w:tcPr>
            <w:tcW w:w="10420" w:type="dxa"/>
          </w:tcPr>
          <w:p w14:paraId="7C82F438" w14:textId="77777777" w:rsidR="00480818" w:rsidRDefault="00480818" w:rsidP="0048081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Datum, Unterschrift des Vermieters/der Vermieterin</w:t>
            </w:r>
          </w:p>
        </w:tc>
      </w:tr>
    </w:tbl>
    <w:p w14:paraId="1B449994" w14:textId="77777777" w:rsidR="003620FC" w:rsidRDefault="003620FC" w:rsidP="00154F07">
      <w:pPr>
        <w:spacing w:after="0"/>
        <w:rPr>
          <w:rFonts w:ascii="Arial" w:hAnsi="Arial" w:cs="Arial"/>
          <w:sz w:val="18"/>
          <w:szCs w:val="18"/>
        </w:rPr>
      </w:pPr>
    </w:p>
    <w:sectPr w:rsidR="003620FC" w:rsidSect="004E416C">
      <w:headerReference w:type="default" r:id="rId8"/>
      <w:footerReference w:type="default" r:id="rId9"/>
      <w:pgSz w:w="11906" w:h="16838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90BCE4" w14:textId="77777777" w:rsidR="00E00ADC" w:rsidRDefault="00E00ADC" w:rsidP="0047376D">
      <w:pPr>
        <w:spacing w:after="0" w:line="240" w:lineRule="auto"/>
      </w:pPr>
      <w:r>
        <w:separator/>
      </w:r>
    </w:p>
  </w:endnote>
  <w:endnote w:type="continuationSeparator" w:id="0">
    <w:p w14:paraId="4B1D7A7E" w14:textId="77777777" w:rsidR="00E00ADC" w:rsidRDefault="00E00ADC" w:rsidP="004737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AEA49" w14:textId="77777777" w:rsidR="00E1301F" w:rsidRDefault="005D7BAD">
    <w:pPr>
      <w:pStyle w:val="Fuzeile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2A92B679" wp14:editId="596F1440">
              <wp:simplePos x="0" y="0"/>
              <wp:positionH relativeFrom="column">
                <wp:posOffset>15240</wp:posOffset>
              </wp:positionH>
              <wp:positionV relativeFrom="paragraph">
                <wp:posOffset>-176898</wp:posOffset>
              </wp:positionV>
              <wp:extent cx="6615463" cy="234315"/>
              <wp:effectExtent l="0" t="0" r="0" b="0"/>
              <wp:wrapNone/>
              <wp:docPr id="2" name="Gruppieren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15463" cy="234315"/>
                        <a:chOff x="0" y="0"/>
                        <a:chExt cx="6615463" cy="234315"/>
                      </a:xfrm>
                    </wpg:grpSpPr>
                    <pic:pic xmlns:pic="http://schemas.openxmlformats.org/drawingml/2006/picture">
                      <pic:nvPicPr>
                        <pic:cNvPr id="56" name="image1.png" descr="Vordruck_Fuss">
                          <a:extLst>
                            <a:ext uri="{FF2B5EF4-FFF2-40B4-BE49-F238E27FC236}">
                              <a16:creationId xmlns:a16="http://schemas.microsoft.com/office/drawing/2014/main" id="{54DCDDB7-4551-977B-0E32-7E211F52846C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3688" y="28875"/>
                          <a:ext cx="6581775" cy="1714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" name="Textfeld 2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8110" cy="2343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68C25B" w14:textId="008EB4F5" w:rsidR="005D7BAD" w:rsidRPr="00E1301F" w:rsidRDefault="00A42B85" w:rsidP="005D7BA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Vermieterbescheinigung</w:t>
                            </w:r>
                            <w:r w:rsidR="005D7BAD">
                              <w:rPr>
                                <w:sz w:val="16"/>
                                <w:szCs w:val="16"/>
                              </w:rPr>
                              <w:t xml:space="preserve"> – Stand </w:t>
                            </w:r>
                            <w:r w:rsidR="002F3E09">
                              <w:rPr>
                                <w:sz w:val="16"/>
                                <w:szCs w:val="16"/>
                              </w:rPr>
                              <w:t>14.09.2</w:t>
                            </w:r>
                            <w:r w:rsidR="005D7BAD">
                              <w:rPr>
                                <w:sz w:val="16"/>
                                <w:szCs w:val="16"/>
                              </w:rPr>
                              <w:t>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A92B679" id="Gruppieren 2" o:spid="_x0000_s1026" style="position:absolute;margin-left:1.2pt;margin-top:-13.95pt;width:520.9pt;height:18.45pt;z-index:251661312" coordsize="66154,23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png" o:spid="_x0000_s1027" type="#_x0000_t75" alt="Vordruck_Fuss" style="position:absolute;left:336;top:288;width:65818;height:1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">
                <v:imagedata r:id="rId2" o:title="Vordruck_Fuss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8" type="#_x0000_t202" style="position:absolute;width:26581;height:23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" filled="f" stroked="f">
                <v:textbox>
                  <w:txbxContent>
                    <w:p w14:paraId="1568C25B" w14:textId="008EB4F5" w:rsidR="005D7BAD" w:rsidRPr="00E1301F" w:rsidRDefault="00A42B85" w:rsidP="005D7BA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Vermieterbescheinigung</w:t>
                      </w:r>
                      <w:r w:rsidR="005D7BAD">
                        <w:rPr>
                          <w:sz w:val="16"/>
                          <w:szCs w:val="16"/>
                        </w:rPr>
                        <w:t xml:space="preserve"> – Stand </w:t>
                      </w:r>
                      <w:r w:rsidR="002F3E09">
                        <w:rPr>
                          <w:sz w:val="16"/>
                          <w:szCs w:val="16"/>
                        </w:rPr>
                        <w:t>14.09.2</w:t>
                      </w:r>
                      <w:r w:rsidR="005D7BAD">
                        <w:rPr>
                          <w:sz w:val="16"/>
                          <w:szCs w:val="16"/>
                        </w:rPr>
                        <w:t>026</w:t>
                      </w:r>
                    </w:p>
                  </w:txbxContent>
                </v:textbox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FE8E6D" w14:textId="77777777" w:rsidR="00E00ADC" w:rsidRDefault="00E00ADC" w:rsidP="0047376D">
      <w:pPr>
        <w:spacing w:after="0" w:line="240" w:lineRule="auto"/>
      </w:pPr>
      <w:r>
        <w:separator/>
      </w:r>
    </w:p>
  </w:footnote>
  <w:footnote w:type="continuationSeparator" w:id="0">
    <w:p w14:paraId="549E7D43" w14:textId="77777777" w:rsidR="00E00ADC" w:rsidRDefault="00E00ADC" w:rsidP="004737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77648756"/>
      <w:docPartObj>
        <w:docPartGallery w:val="Page Numbers (Top of Page)"/>
        <w:docPartUnique/>
      </w:docPartObj>
    </w:sdtPr>
    <w:sdtEndPr/>
    <w:sdtContent>
      <w:p w14:paraId="718C9035" w14:textId="77777777" w:rsidR="00A91BED" w:rsidRDefault="00E1301F">
        <w:pPr>
          <w:pStyle w:val="Kopfzeile"/>
          <w:jc w:val="right"/>
        </w:pPr>
        <w:r>
          <w:rPr>
            <w:noProof/>
          </w:rPr>
          <w:drawing>
            <wp:anchor distT="0" distB="0" distL="114300" distR="114300" simplePos="0" relativeHeight="251657216" behindDoc="1" locked="0" layoutInCell="1" allowOverlap="1" wp14:anchorId="3C4477BA" wp14:editId="29B1F1B7">
              <wp:simplePos x="0" y="0"/>
              <wp:positionH relativeFrom="page">
                <wp:align>right</wp:align>
              </wp:positionH>
              <wp:positionV relativeFrom="paragraph">
                <wp:posOffset>7620</wp:posOffset>
              </wp:positionV>
              <wp:extent cx="2458720" cy="553720"/>
              <wp:effectExtent l="0" t="0" r="0" b="0"/>
              <wp:wrapNone/>
              <wp:docPr id="55" name="Grafik 54">
                <a:extLst xmlns:a="http://schemas.openxmlformats.org/drawingml/2006/main">
                  <a:ext uri="{FF2B5EF4-FFF2-40B4-BE49-F238E27FC236}">
                    <a16:creationId xmlns:a16="http://schemas.microsoft.com/office/drawing/2014/main" id="{72A79622-EFCF-236C-86BC-1E80175804C1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5" name="Grafik 54">
                        <a:extLst>
                          <a:ext uri="{FF2B5EF4-FFF2-40B4-BE49-F238E27FC236}">
                            <a16:creationId xmlns:a16="http://schemas.microsoft.com/office/drawing/2014/main" id="{72A79622-EFCF-236C-86BC-1E80175804C1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 rotWithShape="1"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1" t="3065" r="908"/>
                      <a:stretch/>
                    </pic:blipFill>
                    <pic:spPr>
                      <a:xfrm>
                        <a:off x="0" y="0"/>
                        <a:ext cx="2458720" cy="55372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14:paraId="388547D3" w14:textId="77777777" w:rsidR="00E1301F" w:rsidRDefault="00E1301F">
        <w:pPr>
          <w:pStyle w:val="Kopfzeile"/>
          <w:jc w:val="right"/>
        </w:pPr>
      </w:p>
      <w:p w14:paraId="6C214C2E" w14:textId="77777777" w:rsidR="00E1301F" w:rsidRDefault="00E1301F">
        <w:pPr>
          <w:pStyle w:val="Kopfzeile"/>
          <w:jc w:val="right"/>
        </w:pPr>
      </w:p>
      <w:p w14:paraId="54747B71" w14:textId="77777777" w:rsidR="004E416C" w:rsidRDefault="004E416C">
        <w:pPr>
          <w:pStyle w:val="Kopfzeile"/>
          <w:jc w:val="right"/>
        </w:pPr>
      </w:p>
      <w:p w14:paraId="13B08C46" w14:textId="77777777" w:rsidR="0047376D" w:rsidRDefault="0047376D">
        <w:pPr>
          <w:pStyle w:val="Kopfzeile"/>
          <w:jc w:val="right"/>
        </w:pPr>
        <w:r>
          <w:t xml:space="preserve">Seite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von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</w:rPr>
          <w:t>2</w:t>
        </w:r>
        <w:r>
          <w:rPr>
            <w:b/>
            <w:bCs/>
            <w:sz w:val="24"/>
            <w:szCs w:val="24"/>
          </w:rPr>
          <w:fldChar w:fldCharType="end"/>
        </w:r>
      </w:p>
    </w:sdtContent>
  </w:sdt>
  <w:p w14:paraId="77021452" w14:textId="77777777" w:rsidR="0047376D" w:rsidRDefault="0047376D" w:rsidP="004E416C">
    <w:pPr>
      <w:pStyle w:val="Kopfzeile"/>
      <w:tabs>
        <w:tab w:val="clear" w:pos="4536"/>
        <w:tab w:val="left" w:pos="90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F0062E"/>
    <w:multiLevelType w:val="hybridMultilevel"/>
    <w:tmpl w:val="8F80CCC6"/>
    <w:lvl w:ilvl="0" w:tplc="1FA0A93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34C470F"/>
    <w:multiLevelType w:val="hybridMultilevel"/>
    <w:tmpl w:val="9D2068DE"/>
    <w:lvl w:ilvl="0" w:tplc="A900DEAA">
      <w:numFmt w:val="bullet"/>
      <w:lvlText w:val=""/>
      <w:lvlJc w:val="left"/>
      <w:pPr>
        <w:ind w:left="360" w:hanging="360"/>
      </w:pPr>
      <w:rPr>
        <w:rFonts w:ascii="Wingdings" w:eastAsiaTheme="minorHAnsi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E000057"/>
    <w:multiLevelType w:val="hybridMultilevel"/>
    <w:tmpl w:val="D20236F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FB33BB"/>
    <w:multiLevelType w:val="hybridMultilevel"/>
    <w:tmpl w:val="D20236F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3B0701"/>
    <w:multiLevelType w:val="hybridMultilevel"/>
    <w:tmpl w:val="D20236F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5726220">
    <w:abstractNumId w:val="1"/>
  </w:num>
  <w:num w:numId="2" w16cid:durableId="1818455029">
    <w:abstractNumId w:val="2"/>
  </w:num>
  <w:num w:numId="3" w16cid:durableId="1502350081">
    <w:abstractNumId w:val="3"/>
  </w:num>
  <w:num w:numId="4" w16cid:durableId="1670399859">
    <w:abstractNumId w:val="4"/>
  </w:num>
  <w:num w:numId="5" w16cid:durableId="16440028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ocumentProtection w:edit="readOnly" w:enforcement="1" w:spinCount="100000" w:hashValue="tUuJZarIjT7pdZKPxn9lUW8YmJeK8qhHAiQMvvkJYNRdQALMhOEeAHsSfX6c7pGNdI3en6wZHU3KgNnQoohrTw==" w:saltValue="F3yPbK0s23ds9f5u/8jDpQ==" w:algorithmName="SHA-512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ADC"/>
    <w:rsid w:val="00005905"/>
    <w:rsid w:val="00011DC8"/>
    <w:rsid w:val="00014363"/>
    <w:rsid w:val="000417DA"/>
    <w:rsid w:val="00047E3E"/>
    <w:rsid w:val="00066748"/>
    <w:rsid w:val="00071DD9"/>
    <w:rsid w:val="00093AC4"/>
    <w:rsid w:val="000A2504"/>
    <w:rsid w:val="000A2AF3"/>
    <w:rsid w:val="000A39E7"/>
    <w:rsid w:val="0010125C"/>
    <w:rsid w:val="0011327F"/>
    <w:rsid w:val="00113E9F"/>
    <w:rsid w:val="00123097"/>
    <w:rsid w:val="00132CAD"/>
    <w:rsid w:val="00140909"/>
    <w:rsid w:val="0014098C"/>
    <w:rsid w:val="00143A9C"/>
    <w:rsid w:val="00154F07"/>
    <w:rsid w:val="00167C37"/>
    <w:rsid w:val="00183B18"/>
    <w:rsid w:val="0019614F"/>
    <w:rsid w:val="001B6058"/>
    <w:rsid w:val="001C1620"/>
    <w:rsid w:val="001C6F4D"/>
    <w:rsid w:val="001E5433"/>
    <w:rsid w:val="001E5ED5"/>
    <w:rsid w:val="001F25C2"/>
    <w:rsid w:val="0022530F"/>
    <w:rsid w:val="00226B87"/>
    <w:rsid w:val="002326A0"/>
    <w:rsid w:val="002612AE"/>
    <w:rsid w:val="002835A9"/>
    <w:rsid w:val="00283B4E"/>
    <w:rsid w:val="00297A46"/>
    <w:rsid w:val="002A0A8A"/>
    <w:rsid w:val="002C462B"/>
    <w:rsid w:val="002E17B3"/>
    <w:rsid w:val="002F3E09"/>
    <w:rsid w:val="00316752"/>
    <w:rsid w:val="003322E2"/>
    <w:rsid w:val="003620FC"/>
    <w:rsid w:val="003833B6"/>
    <w:rsid w:val="003A0652"/>
    <w:rsid w:val="003B14C9"/>
    <w:rsid w:val="003D1AE3"/>
    <w:rsid w:val="00413BD6"/>
    <w:rsid w:val="00430739"/>
    <w:rsid w:val="00436560"/>
    <w:rsid w:val="00444C15"/>
    <w:rsid w:val="00445D39"/>
    <w:rsid w:val="00465731"/>
    <w:rsid w:val="00470763"/>
    <w:rsid w:val="004709E1"/>
    <w:rsid w:val="00470FC6"/>
    <w:rsid w:val="0047376D"/>
    <w:rsid w:val="00480818"/>
    <w:rsid w:val="004844D6"/>
    <w:rsid w:val="0049134A"/>
    <w:rsid w:val="004D3879"/>
    <w:rsid w:val="004E416C"/>
    <w:rsid w:val="005141F1"/>
    <w:rsid w:val="00514DC0"/>
    <w:rsid w:val="005328FD"/>
    <w:rsid w:val="00533B6B"/>
    <w:rsid w:val="005474FD"/>
    <w:rsid w:val="005561E0"/>
    <w:rsid w:val="00560A8A"/>
    <w:rsid w:val="005D76FF"/>
    <w:rsid w:val="005D7BAD"/>
    <w:rsid w:val="006054CE"/>
    <w:rsid w:val="00617FF0"/>
    <w:rsid w:val="00637CB5"/>
    <w:rsid w:val="00662FA9"/>
    <w:rsid w:val="006668E2"/>
    <w:rsid w:val="00672D20"/>
    <w:rsid w:val="0068586D"/>
    <w:rsid w:val="006A00AC"/>
    <w:rsid w:val="006C20AD"/>
    <w:rsid w:val="006C5BBD"/>
    <w:rsid w:val="006C5C69"/>
    <w:rsid w:val="006F0D90"/>
    <w:rsid w:val="006F358C"/>
    <w:rsid w:val="00710B6C"/>
    <w:rsid w:val="00750039"/>
    <w:rsid w:val="007550E2"/>
    <w:rsid w:val="00762BD9"/>
    <w:rsid w:val="0077749B"/>
    <w:rsid w:val="00782F67"/>
    <w:rsid w:val="007A2C7C"/>
    <w:rsid w:val="007B2ED6"/>
    <w:rsid w:val="007E33DE"/>
    <w:rsid w:val="00813813"/>
    <w:rsid w:val="00815FC0"/>
    <w:rsid w:val="0083706D"/>
    <w:rsid w:val="008531EF"/>
    <w:rsid w:val="00853E67"/>
    <w:rsid w:val="00877341"/>
    <w:rsid w:val="00881A92"/>
    <w:rsid w:val="00893AB3"/>
    <w:rsid w:val="008B3520"/>
    <w:rsid w:val="008C253B"/>
    <w:rsid w:val="008D2836"/>
    <w:rsid w:val="008D283D"/>
    <w:rsid w:val="008F0EE4"/>
    <w:rsid w:val="0091066D"/>
    <w:rsid w:val="009125F0"/>
    <w:rsid w:val="0091291F"/>
    <w:rsid w:val="0091392D"/>
    <w:rsid w:val="00932293"/>
    <w:rsid w:val="00933E71"/>
    <w:rsid w:val="00940EBF"/>
    <w:rsid w:val="009540B3"/>
    <w:rsid w:val="00963BAC"/>
    <w:rsid w:val="00971439"/>
    <w:rsid w:val="00976940"/>
    <w:rsid w:val="009C5655"/>
    <w:rsid w:val="009D5B08"/>
    <w:rsid w:val="009E7A19"/>
    <w:rsid w:val="009F6B23"/>
    <w:rsid w:val="009F73C4"/>
    <w:rsid w:val="00A3447C"/>
    <w:rsid w:val="00A42B85"/>
    <w:rsid w:val="00A42F23"/>
    <w:rsid w:val="00A45A76"/>
    <w:rsid w:val="00A47F5B"/>
    <w:rsid w:val="00A91BED"/>
    <w:rsid w:val="00AD6FA0"/>
    <w:rsid w:val="00AF45CE"/>
    <w:rsid w:val="00B00384"/>
    <w:rsid w:val="00B2029A"/>
    <w:rsid w:val="00B36197"/>
    <w:rsid w:val="00B5190E"/>
    <w:rsid w:val="00B558AC"/>
    <w:rsid w:val="00B560E2"/>
    <w:rsid w:val="00B7195E"/>
    <w:rsid w:val="00B76A45"/>
    <w:rsid w:val="00B838F6"/>
    <w:rsid w:val="00BA5374"/>
    <w:rsid w:val="00BB1561"/>
    <w:rsid w:val="00BB4E90"/>
    <w:rsid w:val="00BD7267"/>
    <w:rsid w:val="00C00855"/>
    <w:rsid w:val="00C30D1B"/>
    <w:rsid w:val="00C421F8"/>
    <w:rsid w:val="00C4634C"/>
    <w:rsid w:val="00C56FF1"/>
    <w:rsid w:val="00C70A12"/>
    <w:rsid w:val="00C74DD6"/>
    <w:rsid w:val="00C81A52"/>
    <w:rsid w:val="00CA0A2D"/>
    <w:rsid w:val="00CA0AFA"/>
    <w:rsid w:val="00CA46F5"/>
    <w:rsid w:val="00CA6997"/>
    <w:rsid w:val="00CC5D4E"/>
    <w:rsid w:val="00CD6B73"/>
    <w:rsid w:val="00D34CB7"/>
    <w:rsid w:val="00D34D72"/>
    <w:rsid w:val="00D40AEF"/>
    <w:rsid w:val="00D70401"/>
    <w:rsid w:val="00DA0D6F"/>
    <w:rsid w:val="00DF4EB2"/>
    <w:rsid w:val="00E00ADC"/>
    <w:rsid w:val="00E1301F"/>
    <w:rsid w:val="00E134CD"/>
    <w:rsid w:val="00E13F64"/>
    <w:rsid w:val="00E37F17"/>
    <w:rsid w:val="00E94B03"/>
    <w:rsid w:val="00EB209B"/>
    <w:rsid w:val="00EB3C83"/>
    <w:rsid w:val="00EB70EB"/>
    <w:rsid w:val="00EE3194"/>
    <w:rsid w:val="00F0655E"/>
    <w:rsid w:val="00F25852"/>
    <w:rsid w:val="00F413B4"/>
    <w:rsid w:val="00F53D92"/>
    <w:rsid w:val="00F70D67"/>
    <w:rsid w:val="00F87942"/>
    <w:rsid w:val="00FA48DB"/>
    <w:rsid w:val="00FC1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470F8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66748"/>
  </w:style>
  <w:style w:type="paragraph" w:styleId="berschrift1">
    <w:name w:val="heading 1"/>
    <w:basedOn w:val="Standard"/>
    <w:next w:val="Standard"/>
    <w:link w:val="berschrift1Zchn"/>
    <w:uiPriority w:val="9"/>
    <w:qFormat/>
    <w:rsid w:val="008531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8531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8531E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8531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8531E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8531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8531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8531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8531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8531E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8531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8531E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8531EF"/>
    <w:rPr>
      <w:rFonts w:eastAsiaTheme="majorEastAsia" w:cstheme="majorBidi"/>
      <w:i/>
      <w:iCs/>
      <w:color w:val="2E74B5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8531EF"/>
    <w:rPr>
      <w:rFonts w:eastAsiaTheme="majorEastAsia" w:cstheme="majorBidi"/>
      <w:color w:val="2E74B5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8531EF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8531EF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8531EF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8531E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8531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8531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8531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8531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8531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8531EF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8531EF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8531EF"/>
    <w:rPr>
      <w:i/>
      <w:iCs/>
      <w:color w:val="2E74B5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8531E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8531EF"/>
    <w:rPr>
      <w:i/>
      <w:iCs/>
      <w:color w:val="2E74B5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8531EF"/>
    <w:rPr>
      <w:b/>
      <w:bCs/>
      <w:smallCaps/>
      <w:color w:val="2E74B5" w:themeColor="accent1" w:themeShade="BF"/>
      <w:spacing w:val="5"/>
    </w:rPr>
  </w:style>
  <w:style w:type="table" w:styleId="Tabellenraster">
    <w:name w:val="Table Grid"/>
    <w:basedOn w:val="NormaleTabelle"/>
    <w:uiPriority w:val="39"/>
    <w:rsid w:val="008531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Standard"/>
    <w:uiPriority w:val="99"/>
    <w:semiHidden/>
    <w:unhideWhenUsed/>
    <w:rsid w:val="001012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4737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7376D"/>
  </w:style>
  <w:style w:type="paragraph" w:styleId="Fuzeile">
    <w:name w:val="footer"/>
    <w:basedOn w:val="Standard"/>
    <w:link w:val="FuzeileZchn"/>
    <w:uiPriority w:val="99"/>
    <w:unhideWhenUsed/>
    <w:rsid w:val="004737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737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2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9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2874D4-F4B3-4A02-A709-209A4802A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KDU_Vermieterbescheinigung.dotx</Template>
  <TotalTime>0</TotalTime>
  <Pages>4</Pages>
  <Words>1620</Words>
  <Characters>10212</Characters>
  <Application>Microsoft Office Word</Application>
  <DocSecurity>8</DocSecurity>
  <Lines>85</Lines>
  <Paragraphs>23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Bundesagentur für Arbeit</Company>
  <LinksUpToDate>false</LinksUpToDate>
  <CharactersWithSpaces>11809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HakeJ</dc:creator>
  <cp:keywords/>
  <dc:description/>
  <cp:lastModifiedBy>Bohn Stephan</cp:lastModifiedBy>
  <cp:revision>3</cp:revision>
  <cp:lastPrinted>2026-08-26T08:28:00Z</cp:lastPrinted>
  <dcterms:created xsi:type="dcterms:W3CDTF">2026-09-15T06:41:00Z</dcterms:created>
  <dcterms:modified xsi:type="dcterms:W3CDTF">2026-09-15T08:32:00Z</dcterms:modified>
</cp:coreProperties>
</file>